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027" w:rsidRPr="002A7080" w:rsidRDefault="008B3027" w:rsidP="008B3027">
      <w:pPr>
        <w:widowControl/>
        <w:spacing w:line="600" w:lineRule="exact"/>
        <w:jc w:val="center"/>
        <w:rPr>
          <w:rStyle w:val="a3"/>
          <w:rFonts w:ascii="方正小标宋_GBK" w:eastAsia="方正小标宋_GBK"/>
          <w:b w:val="0"/>
          <w:sz w:val="44"/>
          <w:szCs w:val="44"/>
        </w:rPr>
      </w:pPr>
      <w:r w:rsidRPr="002A7080">
        <w:rPr>
          <w:rStyle w:val="a3"/>
          <w:rFonts w:ascii="方正小标宋_GBK" w:eastAsia="方正小标宋_GBK" w:hAnsi="华文中宋" w:cs="华文中宋"/>
          <w:kern w:val="0"/>
          <w:sz w:val="44"/>
          <w:szCs w:val="44"/>
          <w:shd w:val="clear" w:color="auto" w:fill="FFFFFF"/>
        </w:rPr>
        <w:t>长江师范学院</w:t>
      </w:r>
    </w:p>
    <w:p w:rsidR="008B3027" w:rsidRPr="002A7080" w:rsidRDefault="008B3027" w:rsidP="008B3027">
      <w:pPr>
        <w:widowControl/>
        <w:spacing w:line="600" w:lineRule="exact"/>
        <w:jc w:val="center"/>
        <w:rPr>
          <w:rStyle w:val="a3"/>
          <w:rFonts w:ascii="方正小标宋_GBK" w:eastAsia="方正小标宋_GBK"/>
          <w:b w:val="0"/>
          <w:sz w:val="44"/>
          <w:szCs w:val="44"/>
        </w:rPr>
      </w:pPr>
      <w:r w:rsidRPr="002A7080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关于开展2024年春</w:t>
      </w:r>
      <w:proofErr w:type="gramStart"/>
      <w:r w:rsidRPr="002A7080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期</w:t>
      </w:r>
      <w:r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教师</w:t>
      </w:r>
      <w:proofErr w:type="gramEnd"/>
      <w:r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评学工作</w:t>
      </w:r>
      <w:r w:rsidRPr="002A7080">
        <w:rPr>
          <w:rStyle w:val="a3"/>
          <w:rFonts w:ascii="方正小标宋_GBK" w:eastAsia="方正小标宋_GBK" w:hAnsi="华文中宋" w:cs="华文中宋" w:hint="eastAsia"/>
          <w:kern w:val="0"/>
          <w:sz w:val="44"/>
          <w:szCs w:val="44"/>
          <w:shd w:val="clear" w:color="auto" w:fill="FFFFFF"/>
        </w:rPr>
        <w:t>的通知</w:t>
      </w:r>
    </w:p>
    <w:p w:rsidR="008B3027" w:rsidRPr="00E60D7A" w:rsidRDefault="008B3027" w:rsidP="008B3027">
      <w:pPr>
        <w:widowControl/>
        <w:spacing w:line="560" w:lineRule="exact"/>
        <w:jc w:val="left"/>
        <w:rPr>
          <w:rFonts w:ascii="Times New Roman" w:eastAsia="仿宋_GB2312" w:hAnsi="仿宋_GB2312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:rsidR="008B3027" w:rsidRPr="00720305" w:rsidRDefault="008B3027" w:rsidP="008B3027">
      <w:pPr>
        <w:widowControl/>
        <w:spacing w:line="560" w:lineRule="exact"/>
        <w:jc w:val="left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</w:pPr>
      <w:r w:rsidRPr="00720305"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  <w:t>各教学院部</w:t>
      </w:r>
      <w:r w:rsidRPr="00720305"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：</w:t>
      </w:r>
    </w:p>
    <w:p w:rsidR="008B3027" w:rsidRPr="00720305" w:rsidRDefault="008B3027" w:rsidP="008B3027">
      <w:pPr>
        <w:widowControl/>
        <w:spacing w:line="560" w:lineRule="exact"/>
        <w:ind w:firstLine="600"/>
        <w:jc w:val="left"/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</w:pPr>
      <w:r w:rsidRPr="00720305"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  <w:t>根据</w:t>
      </w:r>
      <w:r w:rsidRPr="00720305"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《</w:t>
      </w:r>
      <w:r w:rsidRPr="00720305"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  <w:t>长江师范学院</w:t>
      </w:r>
      <w:r w:rsidRPr="00720305"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教师评学实施办法（试行）》</w:t>
      </w:r>
      <w:r w:rsidRPr="00720305"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  <w:t>（</w:t>
      </w:r>
      <w:r w:rsidRPr="00720305"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长师院办发〔2024〕34号</w:t>
      </w:r>
      <w:r w:rsidRPr="00720305"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  <w:t>）精神，学校决定开展</w:t>
      </w:r>
      <w:r w:rsidRPr="00720305"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本学期教师评学</w:t>
      </w:r>
      <w:r w:rsidRPr="00720305">
        <w:rPr>
          <w:rFonts w:ascii="仿宋_GB2312" w:eastAsia="仿宋_GB2312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  <w:t>工作，现将有关事宜通知如下:</w:t>
      </w:r>
    </w:p>
    <w:p w:rsidR="008B3027" w:rsidRPr="00720305" w:rsidRDefault="008B3027" w:rsidP="008B3027">
      <w:pPr>
        <w:widowControl/>
        <w:spacing w:line="560" w:lineRule="exact"/>
        <w:ind w:left="646"/>
        <w:jc w:val="left"/>
        <w:rPr>
          <w:rFonts w:ascii="方正黑体_GBK" w:eastAsia="方正黑体_GBK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</w:pPr>
      <w:r w:rsidRPr="00720305">
        <w:rPr>
          <w:rFonts w:ascii="方正黑体_GBK" w:eastAsia="方正黑体_GBK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一、评价</w:t>
      </w:r>
      <w:r>
        <w:rPr>
          <w:rFonts w:ascii="方正黑体_GBK" w:eastAsia="方正黑体_GBK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主体和对象</w:t>
      </w:r>
    </w:p>
    <w:p w:rsidR="008B3027" w:rsidRDefault="008B3027" w:rsidP="008B3027">
      <w:pPr>
        <w:widowControl/>
        <w:spacing w:line="560" w:lineRule="exact"/>
        <w:ind w:firstLine="600"/>
        <w:jc w:val="left"/>
        <w:rPr>
          <w:rFonts w:ascii="Times New Roman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720305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评价</w:t>
      </w:r>
      <w:r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主体</w:t>
      </w:r>
      <w:r w:rsidRPr="00720305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为本学期</w:t>
      </w:r>
      <w:r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给本科生授课的</w:t>
      </w:r>
      <w:r w:rsidRPr="00720305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所有专兼职教师</w:t>
      </w:r>
      <w:r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，</w:t>
      </w:r>
      <w:r w:rsidRPr="00720305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评价对象为</w:t>
      </w:r>
      <w:r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每个教学班。</w:t>
      </w:r>
    </w:p>
    <w:p w:rsidR="008B3027" w:rsidRPr="00720305" w:rsidRDefault="008B3027" w:rsidP="008B3027">
      <w:pPr>
        <w:widowControl/>
        <w:spacing w:line="560" w:lineRule="exact"/>
        <w:ind w:left="646"/>
        <w:jc w:val="left"/>
        <w:rPr>
          <w:rFonts w:ascii="方正黑体_GBK" w:eastAsia="方正黑体_GBK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</w:pPr>
      <w:r w:rsidRPr="00720305">
        <w:rPr>
          <w:rFonts w:ascii="方正黑体_GBK" w:eastAsia="方正黑体_GBK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二、</w:t>
      </w:r>
      <w:r>
        <w:rPr>
          <w:rFonts w:ascii="方正黑体_GBK" w:eastAsia="方正黑体_GBK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评价</w:t>
      </w:r>
      <w:r w:rsidRPr="00720305">
        <w:rPr>
          <w:rFonts w:ascii="方正黑体_GBK" w:eastAsia="方正黑体_GBK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工作安排</w:t>
      </w:r>
    </w:p>
    <w:p w:rsidR="008B3027" w:rsidRPr="00607C64" w:rsidRDefault="008B3027" w:rsidP="008B3027">
      <w:pPr>
        <w:widowControl/>
        <w:spacing w:line="560" w:lineRule="exact"/>
        <w:ind w:firstLine="645"/>
        <w:jc w:val="left"/>
        <w:rPr>
          <w:rFonts w:ascii="Tahoma" w:eastAsia="Tahoma" w:hAnsi="Tahoma" w:cs="Tahoma"/>
          <w:sz w:val="32"/>
          <w:szCs w:val="32"/>
        </w:rPr>
      </w:pPr>
      <w:r w:rsidRPr="00720305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．</w:t>
      </w:r>
      <w:r w:rsidRPr="00720305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宣传动员阶段</w:t>
      </w:r>
      <w:r w:rsidRPr="00607C64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（7月9日至7</w:t>
      </w:r>
      <w:r w:rsidRPr="00607C64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 w:rsidRPr="00607C64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10日）</w:t>
      </w:r>
    </w:p>
    <w:p w:rsidR="008B3027" w:rsidRPr="00607C64" w:rsidRDefault="008B3027" w:rsidP="008B3027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607C64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各院</w:t>
      </w:r>
      <w:r w:rsidRPr="00607C64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部</w:t>
      </w:r>
      <w:r w:rsidRPr="00607C64">
        <w:rPr>
          <w:rFonts w:ascii="仿宋_GB2312" w:eastAsia="仿宋_GB2312" w:hint="eastAsia"/>
          <w:sz w:val="32"/>
          <w:szCs w:val="32"/>
        </w:rPr>
        <w:t>召开教师大会，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讲解</w:t>
      </w:r>
      <w:proofErr w:type="gramStart"/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教师评学的</w:t>
      </w:r>
      <w:proofErr w:type="gramEnd"/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重要性，</w:t>
      </w:r>
      <w:r w:rsidRPr="00607C64">
        <w:rPr>
          <w:rFonts w:ascii="仿宋_GB2312" w:eastAsia="仿宋_GB2312" w:hint="eastAsia"/>
          <w:sz w:val="32"/>
          <w:szCs w:val="32"/>
        </w:rPr>
        <w:t>解读评价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指标内涵</w:t>
      </w:r>
      <w:r w:rsidRPr="00607C64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（见附件）。</w:t>
      </w:r>
    </w:p>
    <w:p w:rsidR="008B3027" w:rsidRPr="00607C64" w:rsidRDefault="008B3027" w:rsidP="008B3027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607C64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 xml:space="preserve">2. </w:t>
      </w:r>
      <w:proofErr w:type="gramStart"/>
      <w:r w:rsidRPr="00607C64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教师评学</w:t>
      </w:r>
      <w:r w:rsidRPr="00607C64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阶段</w:t>
      </w:r>
      <w:proofErr w:type="gramEnd"/>
      <w:r w:rsidRPr="00607C64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（7月11日至7月1</w:t>
      </w:r>
      <w:r w:rsidR="00C567DC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4</w:t>
      </w:r>
      <w:r w:rsidRPr="00607C64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日)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Times New Roman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教师进入指定平台完成评学（</w:t>
      </w:r>
      <w:proofErr w:type="gramStart"/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微信</w:t>
      </w:r>
      <w:r w:rsidRPr="00607C64">
        <w:rPr>
          <w:rFonts w:ascii="Times New Roman" w:eastAsia="仿宋_GB2312" w:hAnsi="仿宋_GB2312" w:cs="仿宋_GB2312"/>
          <w:kern w:val="0"/>
          <w:sz w:val="32"/>
          <w:szCs w:val="32"/>
          <w:shd w:val="clear" w:color="auto" w:fill="FFFFFF"/>
        </w:rPr>
        <w:t>-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长师信息</w:t>
      </w:r>
      <w:proofErr w:type="gramEnd"/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服务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-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教学质量监测与评估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-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教师评学</w:t>
      </w:r>
      <w:r w:rsidR="00C91800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，详细操作步骤见附件</w:t>
      </w:r>
      <w:r w:rsidR="00C91800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2</w:t>
      </w:r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）。</w:t>
      </w:r>
      <w:proofErr w:type="gramStart"/>
      <w:r w:rsidRPr="00607C64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教师评学</w:t>
      </w:r>
      <w:r w:rsidRPr="000411A6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以</w:t>
      </w:r>
      <w:proofErr w:type="gramEnd"/>
      <w:r w:rsidRPr="000411A6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教学班为单位进行评价</w:t>
      </w:r>
      <w:r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，</w:t>
      </w:r>
      <w:r w:rsidRPr="00720305">
        <w:rPr>
          <w:rFonts w:ascii="仿宋_GB2312" w:eastAsia="仿宋_GB2312" w:hint="eastAsia"/>
          <w:sz w:val="32"/>
          <w:szCs w:val="32"/>
        </w:rPr>
        <w:t>若一位教师有多个教学班，</w:t>
      </w:r>
      <w:r w:rsidRPr="00720305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需</w:t>
      </w:r>
      <w:r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分别</w:t>
      </w:r>
      <w:r w:rsidRPr="00720305">
        <w:rPr>
          <w:rFonts w:ascii="Times New Roman" w:eastAsia="仿宋_GB2312" w:hAnsi="仿宋_GB2312" w:cs="仿宋_GB2312" w:hint="eastAsia"/>
          <w:kern w:val="0"/>
          <w:sz w:val="32"/>
          <w:szCs w:val="32"/>
          <w:shd w:val="clear" w:color="auto" w:fill="FFFFFF"/>
        </w:rPr>
        <w:t>对每个教学班进行评价。</w:t>
      </w:r>
    </w:p>
    <w:p w:rsidR="008B3027" w:rsidRPr="00720305" w:rsidRDefault="008B3027" w:rsidP="008B3027">
      <w:pPr>
        <w:widowControl/>
        <w:spacing w:line="560" w:lineRule="exact"/>
        <w:ind w:left="646"/>
        <w:jc w:val="left"/>
        <w:rPr>
          <w:rFonts w:ascii="方正黑体_GBK" w:eastAsia="方正黑体_GBK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</w:pPr>
      <w:r w:rsidRPr="00720305">
        <w:rPr>
          <w:rFonts w:ascii="方正黑体_GBK" w:eastAsia="方正黑体_GBK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三、评价结果及应用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仿宋_GB2312" w:eastAsia="仿宋_GB2312"/>
          <w:sz w:val="32"/>
          <w:szCs w:val="32"/>
        </w:rPr>
      </w:pPr>
      <w:r w:rsidRPr="00720305">
        <w:rPr>
          <w:rFonts w:ascii="仿宋_GB2312" w:eastAsia="仿宋_GB2312" w:hint="eastAsia"/>
          <w:sz w:val="32"/>
          <w:szCs w:val="32"/>
        </w:rPr>
        <w:t>1</w:t>
      </w:r>
      <w:r w:rsidRPr="00720305">
        <w:rPr>
          <w:rFonts w:ascii="仿宋_GB2312" w:eastAsia="仿宋_GB2312"/>
          <w:sz w:val="32"/>
          <w:szCs w:val="32"/>
        </w:rPr>
        <w:t>.</w:t>
      </w:r>
      <w:r w:rsidRPr="00720305">
        <w:rPr>
          <w:rFonts w:ascii="仿宋_GB2312" w:eastAsia="仿宋_GB2312" w:hint="eastAsia"/>
          <w:sz w:val="32"/>
          <w:szCs w:val="32"/>
        </w:rPr>
        <w:t>教师</w:t>
      </w:r>
      <w:proofErr w:type="gramStart"/>
      <w:r w:rsidRPr="00720305">
        <w:rPr>
          <w:rFonts w:ascii="仿宋_GB2312" w:eastAsia="仿宋_GB2312" w:hint="eastAsia"/>
          <w:sz w:val="32"/>
          <w:szCs w:val="32"/>
        </w:rPr>
        <w:t>评学结果</w:t>
      </w:r>
      <w:proofErr w:type="gramEnd"/>
      <w:r w:rsidRPr="00720305">
        <w:rPr>
          <w:rFonts w:ascii="仿宋_GB2312" w:eastAsia="仿宋_GB2312" w:hint="eastAsia"/>
          <w:sz w:val="32"/>
          <w:szCs w:val="32"/>
        </w:rPr>
        <w:t>按行政班进行呈现，各行政班的</w:t>
      </w:r>
      <w:proofErr w:type="gramStart"/>
      <w:r w:rsidRPr="00720305">
        <w:rPr>
          <w:rFonts w:ascii="仿宋_GB2312" w:eastAsia="仿宋_GB2312" w:hint="eastAsia"/>
          <w:sz w:val="32"/>
          <w:szCs w:val="32"/>
        </w:rPr>
        <w:t>教师评学成绩</w:t>
      </w:r>
      <w:proofErr w:type="gramEnd"/>
      <w:r w:rsidRPr="00720305">
        <w:rPr>
          <w:rFonts w:ascii="仿宋_GB2312" w:eastAsia="仿宋_GB2312" w:hint="eastAsia"/>
          <w:sz w:val="32"/>
          <w:szCs w:val="32"/>
        </w:rPr>
        <w:t>为</w:t>
      </w:r>
      <w:r>
        <w:rPr>
          <w:rFonts w:ascii="仿宋_GB2312" w:eastAsia="仿宋_GB2312" w:hint="eastAsia"/>
          <w:sz w:val="32"/>
          <w:szCs w:val="32"/>
        </w:rPr>
        <w:t>本学期该班</w:t>
      </w:r>
      <w:r w:rsidRPr="00720305">
        <w:rPr>
          <w:rFonts w:ascii="仿宋_GB2312" w:eastAsia="仿宋_GB2312" w:hint="eastAsia"/>
          <w:sz w:val="32"/>
          <w:szCs w:val="32"/>
        </w:rPr>
        <w:t>授课</w:t>
      </w:r>
      <w:proofErr w:type="gramStart"/>
      <w:r w:rsidRPr="00720305">
        <w:rPr>
          <w:rFonts w:ascii="仿宋_GB2312" w:eastAsia="仿宋_GB2312" w:hint="eastAsia"/>
          <w:sz w:val="32"/>
          <w:szCs w:val="32"/>
        </w:rPr>
        <w:t>教师评学成绩</w:t>
      </w:r>
      <w:proofErr w:type="gramEnd"/>
      <w:r w:rsidRPr="00720305">
        <w:rPr>
          <w:rFonts w:ascii="仿宋_GB2312" w:eastAsia="仿宋_GB2312" w:hint="eastAsia"/>
          <w:sz w:val="32"/>
          <w:szCs w:val="32"/>
        </w:rPr>
        <w:t>的平均值。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仿宋_GB2312" w:eastAsia="仿宋_GB2312"/>
          <w:sz w:val="32"/>
          <w:szCs w:val="32"/>
        </w:rPr>
      </w:pPr>
      <w:r w:rsidRPr="00720305">
        <w:rPr>
          <w:rFonts w:ascii="仿宋_GB2312" w:eastAsia="仿宋_GB2312" w:hint="eastAsia"/>
          <w:sz w:val="32"/>
          <w:szCs w:val="32"/>
        </w:rPr>
        <w:lastRenderedPageBreak/>
        <w:t>2</w:t>
      </w:r>
      <w:r w:rsidRPr="00720305">
        <w:rPr>
          <w:rFonts w:ascii="仿宋_GB2312" w:eastAsia="仿宋_GB2312"/>
          <w:sz w:val="32"/>
          <w:szCs w:val="32"/>
        </w:rPr>
        <w:t>.</w:t>
      </w:r>
      <w:proofErr w:type="gramStart"/>
      <w:r w:rsidRPr="00720305">
        <w:rPr>
          <w:rFonts w:ascii="仿宋_GB2312" w:eastAsia="仿宋_GB2312" w:hint="eastAsia"/>
          <w:sz w:val="32"/>
          <w:szCs w:val="32"/>
        </w:rPr>
        <w:t>教师评学成绩</w:t>
      </w:r>
      <w:proofErr w:type="gramEnd"/>
      <w:r w:rsidRPr="00720305">
        <w:rPr>
          <w:rFonts w:ascii="仿宋_GB2312" w:eastAsia="仿宋_GB2312" w:hint="eastAsia"/>
          <w:sz w:val="32"/>
          <w:szCs w:val="32"/>
        </w:rPr>
        <w:t>将作为学校评选先进班集体的重要条件，对成绩较差的班级将进行班风学风预警通报。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Times New Roman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720305">
        <w:rPr>
          <w:rFonts w:ascii="仿宋_GB2312" w:eastAsia="仿宋_GB2312" w:hint="eastAsia"/>
          <w:sz w:val="32"/>
          <w:szCs w:val="32"/>
        </w:rPr>
        <w:t>3</w:t>
      </w:r>
      <w:r w:rsidRPr="00720305">
        <w:rPr>
          <w:rFonts w:ascii="仿宋_GB2312" w:eastAsia="仿宋_GB2312"/>
          <w:sz w:val="32"/>
          <w:szCs w:val="32"/>
        </w:rPr>
        <w:t>.</w:t>
      </w:r>
      <w:r w:rsidRPr="00720305">
        <w:rPr>
          <w:rFonts w:ascii="仿宋_GB2312" w:eastAsia="仿宋_GB2312" w:hint="eastAsia"/>
          <w:sz w:val="32"/>
          <w:szCs w:val="32"/>
        </w:rPr>
        <w:t>教学质量监测研究与评估中心对教师评学工作进行总结，形成总结报告，并将</w:t>
      </w:r>
      <w:proofErr w:type="gramStart"/>
      <w:r w:rsidRPr="00720305">
        <w:rPr>
          <w:rFonts w:ascii="仿宋_GB2312" w:eastAsia="仿宋_GB2312" w:hint="eastAsia"/>
          <w:sz w:val="32"/>
          <w:szCs w:val="32"/>
        </w:rPr>
        <w:t>教师评学成绩</w:t>
      </w:r>
      <w:proofErr w:type="gramEnd"/>
      <w:r w:rsidRPr="00720305">
        <w:rPr>
          <w:rFonts w:ascii="仿宋_GB2312" w:eastAsia="仿宋_GB2312" w:hint="eastAsia"/>
          <w:sz w:val="32"/>
          <w:szCs w:val="32"/>
        </w:rPr>
        <w:t>及教师提出的意见建议反馈给各教学院部和相关职能部门，教学院部和相关职能部门应针对问题进行整改。</w:t>
      </w:r>
    </w:p>
    <w:p w:rsidR="008B3027" w:rsidRPr="000411A6" w:rsidRDefault="008B3027" w:rsidP="008B3027">
      <w:pPr>
        <w:widowControl/>
        <w:spacing w:line="560" w:lineRule="exact"/>
        <w:ind w:left="646"/>
        <w:jc w:val="left"/>
        <w:rPr>
          <w:rFonts w:ascii="方正黑体_GBK" w:eastAsia="方正黑体_GBK" w:hAnsi="仿宋_GB2312" w:cs="仿宋_GB2312"/>
          <w:color w:val="000000" w:themeColor="text1"/>
          <w:kern w:val="0"/>
          <w:sz w:val="32"/>
          <w:szCs w:val="32"/>
          <w:shd w:val="clear" w:color="auto" w:fill="FFFFFF"/>
        </w:rPr>
      </w:pPr>
      <w:r w:rsidRPr="000411A6">
        <w:rPr>
          <w:rFonts w:ascii="方正黑体_GBK" w:eastAsia="方正黑体_GBK" w:hAnsi="仿宋_GB2312" w:cs="仿宋_GB2312" w:hint="eastAsia"/>
          <w:color w:val="000000" w:themeColor="text1"/>
          <w:kern w:val="0"/>
          <w:sz w:val="32"/>
          <w:szCs w:val="32"/>
          <w:shd w:val="clear" w:color="auto" w:fill="FFFFFF"/>
        </w:rPr>
        <w:t>四、工作要求</w:t>
      </w:r>
    </w:p>
    <w:p w:rsidR="008B3027" w:rsidRPr="00720305" w:rsidRDefault="008B3027" w:rsidP="008B302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720305">
        <w:rPr>
          <w:rFonts w:ascii="仿宋_GB2312" w:eastAsia="仿宋_GB2312" w:hint="eastAsia"/>
          <w:sz w:val="32"/>
          <w:szCs w:val="32"/>
        </w:rPr>
        <w:t>1.教学院部要高度重视教师评学工作，切实做好宣传动员，组织授课教师对授课班级进行评价，保证参评率达到100%。</w:t>
      </w:r>
    </w:p>
    <w:p w:rsidR="008B3027" w:rsidRPr="00720305" w:rsidRDefault="008B3027" w:rsidP="008B302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720305">
        <w:rPr>
          <w:rFonts w:ascii="仿宋_GB2312" w:eastAsia="仿宋_GB2312"/>
          <w:sz w:val="32"/>
          <w:szCs w:val="32"/>
        </w:rPr>
        <w:t>2.</w:t>
      </w:r>
      <w:r w:rsidRPr="00720305">
        <w:rPr>
          <w:rFonts w:ascii="仿宋_GB2312" w:eastAsia="仿宋_GB2312" w:hint="eastAsia"/>
          <w:sz w:val="32"/>
          <w:szCs w:val="32"/>
        </w:rPr>
        <w:t>学校鼓励授课教师通过问卷调查、召开学生座谈会等方式深入了解学生思想动态和学习状况。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720305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联系人：夏琴心，电话</w:t>
      </w:r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：72793129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proofErr w:type="gramStart"/>
      <w:r w:rsidRPr="00720305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邮</w:t>
      </w:r>
      <w:proofErr w:type="gramEnd"/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 xml:space="preserve">  </w:t>
      </w:r>
      <w:r w:rsidRPr="00720305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箱：</w:t>
      </w:r>
      <w:hyperlink r:id="rId8" w:history="1">
        <w:r w:rsidRPr="00720305">
          <w:rPr>
            <w:rStyle w:val="a5"/>
            <w:rFonts w:ascii="仿宋_GB2312" w:eastAsia="仿宋_GB2312" w:hAnsi="仿宋_GB2312" w:cs="仿宋_GB2312"/>
            <w:color w:val="auto"/>
            <w:kern w:val="0"/>
            <w:sz w:val="32"/>
            <w:szCs w:val="32"/>
            <w:shd w:val="clear" w:color="auto" w:fill="FFFFFF"/>
          </w:rPr>
          <w:t>1</w:t>
        </w:r>
        <w:r w:rsidRPr="00720305">
          <w:rPr>
            <w:rStyle w:val="a5"/>
            <w:rFonts w:ascii="仿宋_GB2312" w:eastAsia="仿宋_GB2312" w:hAnsi="仿宋_GB2312" w:cs="仿宋_GB2312" w:hint="eastAsia"/>
            <w:color w:val="auto"/>
            <w:kern w:val="0"/>
            <w:sz w:val="32"/>
            <w:szCs w:val="32"/>
            <w:shd w:val="clear" w:color="auto" w:fill="FFFFFF"/>
          </w:rPr>
          <w:t>83935071</w:t>
        </w:r>
        <w:r w:rsidRPr="00720305">
          <w:rPr>
            <w:rStyle w:val="a5"/>
            <w:rFonts w:ascii="仿宋_GB2312" w:eastAsia="仿宋_GB2312" w:hAnsi="仿宋_GB2312" w:cs="仿宋_GB2312"/>
            <w:color w:val="auto"/>
            <w:kern w:val="0"/>
            <w:sz w:val="32"/>
            <w:szCs w:val="32"/>
            <w:shd w:val="clear" w:color="auto" w:fill="FFFFFF"/>
          </w:rPr>
          <w:t>@qq.com</w:t>
        </w:r>
      </w:hyperlink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 xml:space="preserve"> </w:t>
      </w:r>
    </w:p>
    <w:p w:rsidR="008B3027" w:rsidRPr="00720305" w:rsidRDefault="008B3027" w:rsidP="008B3027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720305">
        <w:rPr>
          <w:rFonts w:ascii="仿宋_GB2312" w:eastAsia="仿宋_GB2312" w:hint="eastAsia"/>
          <w:sz w:val="32"/>
          <w:szCs w:val="32"/>
        </w:rPr>
        <w:t>附件：教师</w:t>
      </w:r>
      <w:proofErr w:type="gramStart"/>
      <w:r w:rsidRPr="00720305">
        <w:rPr>
          <w:rFonts w:ascii="仿宋_GB2312" w:eastAsia="仿宋_GB2312" w:hint="eastAsia"/>
          <w:sz w:val="32"/>
          <w:szCs w:val="32"/>
        </w:rPr>
        <w:t>评学评价</w:t>
      </w:r>
      <w:proofErr w:type="gramEnd"/>
      <w:r w:rsidRPr="00720305">
        <w:rPr>
          <w:rFonts w:ascii="仿宋_GB2312" w:eastAsia="仿宋_GB2312" w:hint="eastAsia"/>
          <w:sz w:val="32"/>
          <w:szCs w:val="32"/>
        </w:rPr>
        <w:t>指标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</w:p>
    <w:p w:rsidR="00D94DEA" w:rsidRDefault="00D94DEA" w:rsidP="00C91800">
      <w:pPr>
        <w:widowControl/>
        <w:spacing w:line="560" w:lineRule="exact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</w:p>
    <w:p w:rsidR="008B3027" w:rsidRPr="00720305" w:rsidRDefault="008B3027" w:rsidP="008B3027">
      <w:pPr>
        <w:widowControl/>
        <w:spacing w:line="560" w:lineRule="exact"/>
        <w:ind w:firstLineChars="1400" w:firstLine="4480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教学质量监测研究与评估中心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</w:pPr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 xml:space="preserve">                   </w:t>
      </w:r>
      <w:r w:rsidRPr="00720305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 xml:space="preserve">             </w:t>
      </w:r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202</w:t>
      </w:r>
      <w:r w:rsidRPr="00720305"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4</w:t>
      </w:r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年</w:t>
      </w:r>
      <w:r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7</w:t>
      </w:r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月</w:t>
      </w:r>
      <w:r>
        <w:rPr>
          <w:rFonts w:ascii="仿宋_GB2312" w:eastAsia="仿宋_GB2312" w:hAnsi="仿宋_GB2312" w:cs="仿宋_GB2312"/>
          <w:kern w:val="0"/>
          <w:sz w:val="32"/>
          <w:szCs w:val="32"/>
          <w:shd w:val="clear" w:color="auto" w:fill="FFFFFF"/>
        </w:rPr>
        <w:t>8</w:t>
      </w:r>
      <w:r w:rsidRPr="00720305">
        <w:rPr>
          <w:rFonts w:ascii="仿宋_GB2312" w:eastAsia="仿宋_GB2312" w:hAnsi="仿宋_GB2312" w:cs="仿宋_GB2312" w:hint="eastAsia"/>
          <w:kern w:val="0"/>
          <w:sz w:val="32"/>
          <w:szCs w:val="32"/>
          <w:shd w:val="clear" w:color="auto" w:fill="FFFFFF"/>
        </w:rPr>
        <w:t>日</w:t>
      </w:r>
    </w:p>
    <w:p w:rsidR="008B3027" w:rsidRPr="00720305" w:rsidRDefault="008B3027" w:rsidP="008B3027">
      <w:pPr>
        <w:widowControl/>
        <w:spacing w:line="560" w:lineRule="exact"/>
        <w:ind w:firstLine="567"/>
        <w:jc w:val="left"/>
        <w:rPr>
          <w:rFonts w:ascii="楷体_GB2312" w:eastAsia="楷体_GB2312" w:hAnsi="Times New Roman" w:cs="Times New Roman"/>
          <w:b/>
          <w:sz w:val="32"/>
          <w:szCs w:val="32"/>
        </w:rPr>
      </w:pPr>
    </w:p>
    <w:p w:rsidR="008B3027" w:rsidRDefault="008B3027" w:rsidP="008B3027">
      <w:pPr>
        <w:widowControl/>
        <w:jc w:val="left"/>
        <w:rPr>
          <w:rFonts w:ascii="Times New Roman" w:eastAsia="宋体" w:hAnsi="Times New Roman" w:cs="Times New Roman"/>
        </w:rPr>
      </w:pPr>
    </w:p>
    <w:p w:rsidR="00AC2BDD" w:rsidRDefault="00AC2BDD" w:rsidP="008B3027">
      <w:pPr>
        <w:spacing w:line="560" w:lineRule="exact"/>
        <w:jc w:val="left"/>
        <w:rPr>
          <w:rFonts w:ascii="方正仿宋_GBK" w:eastAsia="方正仿宋_GBK" w:hAnsi="宋体" w:cs="Courier New"/>
          <w:kern w:val="0"/>
          <w:sz w:val="28"/>
          <w:szCs w:val="28"/>
        </w:rPr>
      </w:pPr>
    </w:p>
    <w:p w:rsidR="008B3027" w:rsidRPr="00976F28" w:rsidRDefault="008B3027" w:rsidP="008B3027">
      <w:pPr>
        <w:spacing w:line="560" w:lineRule="exact"/>
        <w:jc w:val="left"/>
        <w:rPr>
          <w:rFonts w:ascii="方正仿宋_GBK" w:eastAsia="方正仿宋_GBK"/>
          <w:sz w:val="32"/>
          <w:szCs w:val="32"/>
        </w:rPr>
      </w:pPr>
      <w:r w:rsidRPr="00976F28">
        <w:rPr>
          <w:rFonts w:ascii="方正仿宋_GBK" w:eastAsia="方正仿宋_GBK" w:hAnsi="宋体" w:cs="Courier New" w:hint="eastAsia"/>
          <w:kern w:val="0"/>
          <w:sz w:val="28"/>
          <w:szCs w:val="28"/>
        </w:rPr>
        <w:lastRenderedPageBreak/>
        <w:t>附件</w:t>
      </w:r>
      <w:r>
        <w:rPr>
          <w:rFonts w:ascii="方正仿宋_GBK" w:eastAsia="方正仿宋_GBK" w:hAnsi="宋体" w:cs="Courier New" w:hint="eastAsia"/>
          <w:kern w:val="0"/>
          <w:sz w:val="28"/>
          <w:szCs w:val="28"/>
        </w:rPr>
        <w:t>1</w:t>
      </w:r>
      <w:r w:rsidRPr="00976F28">
        <w:rPr>
          <w:rFonts w:ascii="方正仿宋_GBK" w:eastAsia="方正仿宋_GBK" w:hAnsi="宋体" w:cs="Courier New" w:hint="eastAsia"/>
          <w:kern w:val="0"/>
          <w:sz w:val="28"/>
          <w:szCs w:val="28"/>
        </w:rPr>
        <w:t>：</w:t>
      </w:r>
    </w:p>
    <w:p w:rsidR="008B3027" w:rsidRPr="00F65452" w:rsidRDefault="008B3027" w:rsidP="00F65452">
      <w:pPr>
        <w:spacing w:afterLines="50" w:after="156"/>
        <w:jc w:val="center"/>
        <w:rPr>
          <w:rFonts w:ascii="方正小标宋_GBK" w:eastAsia="方正小标宋_GBK" w:hAnsi="Times New Roman" w:cs="Times New Roman"/>
          <w:b/>
          <w:sz w:val="44"/>
          <w:szCs w:val="44"/>
        </w:rPr>
      </w:pPr>
      <w:bookmarkStart w:id="0" w:name="_Hlk157090273"/>
      <w:r w:rsidRPr="00F65452">
        <w:rPr>
          <w:rFonts w:ascii="方正小标宋_GBK" w:eastAsia="方正小标宋_GBK" w:hAnsi="Times New Roman" w:cs="Times New Roman" w:hint="eastAsia"/>
          <w:b/>
          <w:sz w:val="44"/>
          <w:szCs w:val="44"/>
        </w:rPr>
        <w:t>教师</w:t>
      </w:r>
      <w:proofErr w:type="gramStart"/>
      <w:r w:rsidRPr="00F65452">
        <w:rPr>
          <w:rFonts w:ascii="方正小标宋_GBK" w:eastAsia="方正小标宋_GBK" w:hAnsi="Times New Roman" w:cs="Times New Roman" w:hint="eastAsia"/>
          <w:b/>
          <w:sz w:val="44"/>
          <w:szCs w:val="44"/>
        </w:rPr>
        <w:t>评学评价</w:t>
      </w:r>
      <w:proofErr w:type="gramEnd"/>
      <w:r w:rsidRPr="00F65452">
        <w:rPr>
          <w:rFonts w:ascii="方正小标宋_GBK" w:eastAsia="方正小标宋_GBK" w:hAnsi="Times New Roman" w:cs="Times New Roman" w:hint="eastAsia"/>
          <w:b/>
          <w:sz w:val="44"/>
          <w:szCs w:val="44"/>
        </w:rPr>
        <w:t>指标</w:t>
      </w:r>
      <w:bookmarkStart w:id="1" w:name="_GoBack"/>
      <w:bookmarkEnd w:id="0"/>
      <w:bookmarkEnd w:id="1"/>
    </w:p>
    <w:tbl>
      <w:tblPr>
        <w:tblW w:w="9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5"/>
        <w:gridCol w:w="942"/>
        <w:gridCol w:w="7044"/>
        <w:gridCol w:w="693"/>
      </w:tblGrid>
      <w:tr w:rsidR="008B3027" w:rsidRPr="00976F28" w:rsidTr="00687680">
        <w:trPr>
          <w:trHeight w:val="582"/>
          <w:jc w:val="center"/>
        </w:trPr>
        <w:tc>
          <w:tcPr>
            <w:tcW w:w="676" w:type="dxa"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ind w:rightChars="-19" w:right="-40"/>
              <w:jc w:val="center"/>
              <w:rPr>
                <w:rFonts w:ascii="方正仿宋_GBK" w:eastAsia="方正仿宋_GBK" w:hAnsi="宋体" w:cs="Arial"/>
                <w:b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b/>
                <w:kern w:val="0"/>
                <w:sz w:val="24"/>
              </w:rPr>
              <w:t>序号</w:t>
            </w:r>
          </w:p>
        </w:tc>
        <w:tc>
          <w:tcPr>
            <w:tcW w:w="595" w:type="dxa"/>
            <w:vAlign w:val="center"/>
          </w:tcPr>
          <w:p w:rsidR="008B3027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b/>
                <w:kern w:val="0"/>
                <w:sz w:val="24"/>
              </w:rPr>
            </w:pPr>
            <w:r>
              <w:rPr>
                <w:rFonts w:ascii="方正仿宋_GBK" w:eastAsia="方正仿宋_GBK" w:hAnsi="宋体" w:cs="Arial" w:hint="eastAsia"/>
                <w:b/>
                <w:kern w:val="0"/>
                <w:sz w:val="24"/>
              </w:rPr>
              <w:t>评价</w:t>
            </w:r>
          </w:p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b/>
                <w:kern w:val="0"/>
                <w:sz w:val="24"/>
              </w:rPr>
            </w:pPr>
            <w:r>
              <w:rPr>
                <w:rFonts w:ascii="方正仿宋_GBK" w:eastAsia="方正仿宋_GBK" w:hAnsi="宋体" w:cs="Arial" w:hint="eastAsia"/>
                <w:b/>
                <w:kern w:val="0"/>
                <w:sz w:val="24"/>
              </w:rPr>
              <w:t>项目</w:t>
            </w: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b/>
                <w:kern w:val="0"/>
                <w:sz w:val="24"/>
              </w:rPr>
            </w:pPr>
            <w:r>
              <w:rPr>
                <w:rFonts w:ascii="方正仿宋_GBK" w:eastAsia="方正仿宋_GBK" w:hAnsi="宋体" w:cs="Arial" w:hint="eastAsia"/>
                <w:b/>
                <w:kern w:val="0"/>
                <w:sz w:val="24"/>
              </w:rPr>
              <w:t>评价标准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widowControl/>
              <w:shd w:val="clear" w:color="auto" w:fill="FFFFFF"/>
              <w:spacing w:line="400" w:lineRule="exact"/>
              <w:jc w:val="center"/>
              <w:rPr>
                <w:rFonts w:ascii="方正仿宋_GBK" w:eastAsia="方正仿宋_GBK" w:hAnsi="宋体" w:cs="Arial"/>
                <w:b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b/>
                <w:kern w:val="0"/>
                <w:sz w:val="24"/>
              </w:rPr>
              <w:t>分值</w:t>
            </w:r>
          </w:p>
        </w:tc>
      </w:tr>
      <w:tr w:rsidR="008B3027" w:rsidRPr="00976F28" w:rsidTr="00687680">
        <w:trPr>
          <w:trHeight w:val="679"/>
          <w:jc w:val="center"/>
        </w:trPr>
        <w:tc>
          <w:tcPr>
            <w:tcW w:w="676" w:type="dxa"/>
            <w:vMerge w:val="restart"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1</w:t>
            </w:r>
          </w:p>
        </w:tc>
        <w:tc>
          <w:tcPr>
            <w:tcW w:w="595" w:type="dxa"/>
            <w:vMerge w:val="restart"/>
            <w:vAlign w:val="center"/>
          </w:tcPr>
          <w:p w:rsidR="008B3027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思想</w:t>
            </w:r>
          </w:p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品德</w:t>
            </w:r>
          </w:p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（20）</w:t>
            </w: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思想政治和道德素质高，具有正确的世界观、人生观和价值观。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Courier New" w:hint="eastAsia"/>
                <w:kern w:val="0"/>
                <w:sz w:val="24"/>
              </w:rPr>
              <w:t>10</w:t>
            </w:r>
          </w:p>
        </w:tc>
      </w:tr>
      <w:tr w:rsidR="008B3027" w:rsidRPr="00976F28" w:rsidTr="00687680">
        <w:trPr>
          <w:trHeight w:val="704"/>
          <w:jc w:val="center"/>
        </w:trPr>
        <w:tc>
          <w:tcPr>
            <w:tcW w:w="676" w:type="dxa"/>
            <w:vMerge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ind w:rightChars="-19" w:right="-40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595" w:type="dxa"/>
            <w:vMerge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尊敬师长，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礼貌待人，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举止文明，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着装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得体。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Courier New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Courier New" w:hint="eastAsia"/>
                <w:kern w:val="0"/>
                <w:sz w:val="24"/>
              </w:rPr>
              <w:t>10</w:t>
            </w:r>
          </w:p>
        </w:tc>
      </w:tr>
      <w:tr w:rsidR="008B3027" w:rsidRPr="00976F28" w:rsidTr="00687680">
        <w:trPr>
          <w:trHeight w:val="840"/>
          <w:jc w:val="center"/>
        </w:trPr>
        <w:tc>
          <w:tcPr>
            <w:tcW w:w="676" w:type="dxa"/>
            <w:vMerge w:val="restart"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ind w:rightChars="-19" w:right="-40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2</w:t>
            </w:r>
          </w:p>
        </w:tc>
        <w:tc>
          <w:tcPr>
            <w:tcW w:w="595" w:type="dxa"/>
            <w:vMerge w:val="restart"/>
            <w:vAlign w:val="center"/>
          </w:tcPr>
          <w:p w:rsidR="008B3027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学习</w:t>
            </w:r>
          </w:p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态度</w:t>
            </w:r>
          </w:p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（2</w:t>
            </w:r>
            <w:r>
              <w:rPr>
                <w:rFonts w:ascii="方正仿宋_GBK" w:eastAsia="方正仿宋_GBK" w:hAnsi="宋体" w:cs="Arial"/>
                <w:kern w:val="0"/>
                <w:sz w:val="24"/>
              </w:rPr>
              <w:t>0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）</w:t>
            </w: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认真履行请假制度，无迟到、早退、无故旷课现象，学生到课率高。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hd w:val="clear" w:color="auto" w:fill="FFFFFF"/>
              <w:spacing w:line="400" w:lineRule="exact"/>
              <w:ind w:firstLineChars="13" w:firstLine="31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10</w:t>
            </w:r>
          </w:p>
        </w:tc>
      </w:tr>
      <w:tr w:rsidR="008B3027" w:rsidRPr="00976F28" w:rsidTr="00687680">
        <w:trPr>
          <w:trHeight w:val="708"/>
          <w:jc w:val="center"/>
        </w:trPr>
        <w:tc>
          <w:tcPr>
            <w:tcW w:w="676" w:type="dxa"/>
            <w:vMerge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595" w:type="dxa"/>
            <w:vMerge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虚心好学，学习积极性高，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学习氛围浓厚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，班风学风良好。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hd w:val="clear" w:color="auto" w:fill="FFFFFF"/>
              <w:spacing w:line="400" w:lineRule="exact"/>
              <w:ind w:firstLineChars="13" w:firstLine="31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>
              <w:rPr>
                <w:rFonts w:ascii="方正仿宋_GBK" w:eastAsia="方正仿宋_GBK" w:hAnsi="宋体" w:cs="Arial"/>
                <w:kern w:val="0"/>
                <w:sz w:val="24"/>
              </w:rPr>
              <w:t>10</w:t>
            </w:r>
          </w:p>
        </w:tc>
      </w:tr>
      <w:tr w:rsidR="008B3027" w:rsidRPr="00976F28" w:rsidTr="00687680">
        <w:trPr>
          <w:trHeight w:val="672"/>
          <w:jc w:val="center"/>
        </w:trPr>
        <w:tc>
          <w:tcPr>
            <w:tcW w:w="676" w:type="dxa"/>
            <w:vMerge w:val="restart"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3</w:t>
            </w:r>
          </w:p>
        </w:tc>
        <w:tc>
          <w:tcPr>
            <w:tcW w:w="595" w:type="dxa"/>
            <w:vMerge w:val="restart"/>
            <w:vAlign w:val="center"/>
          </w:tcPr>
          <w:p w:rsidR="008B3027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bookmarkStart w:id="2" w:name="_Hlk157089693"/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学习</w:t>
            </w:r>
          </w:p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行为</w:t>
            </w:r>
            <w:bookmarkEnd w:id="2"/>
          </w:p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（40）</w:t>
            </w: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教材和资料携带齐全，课前预习，课后复习，</w:t>
            </w:r>
            <w:r w:rsidRPr="003B3005">
              <w:rPr>
                <w:rFonts w:ascii="方正仿宋_GBK" w:eastAsia="方正仿宋_GBK" w:hAnsi="宋体" w:cs="Arial" w:hint="eastAsia"/>
                <w:kern w:val="0"/>
                <w:sz w:val="24"/>
              </w:rPr>
              <w:t>结合课程阅读相关参考书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和</w:t>
            </w:r>
            <w:r w:rsidRPr="003B3005">
              <w:rPr>
                <w:rFonts w:ascii="方正仿宋_GBK" w:eastAsia="方正仿宋_GBK" w:hAnsi="宋体" w:cs="Arial" w:hint="eastAsia"/>
                <w:kern w:val="0"/>
                <w:sz w:val="24"/>
              </w:rPr>
              <w:t>资料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Courier New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Courier New" w:hint="eastAsia"/>
                <w:kern w:val="0"/>
                <w:sz w:val="24"/>
              </w:rPr>
              <w:t>10</w:t>
            </w:r>
          </w:p>
        </w:tc>
      </w:tr>
      <w:tr w:rsidR="008B3027" w:rsidRPr="00976F28" w:rsidTr="00687680">
        <w:trPr>
          <w:trHeight w:val="980"/>
          <w:jc w:val="center"/>
        </w:trPr>
        <w:tc>
          <w:tcPr>
            <w:tcW w:w="676" w:type="dxa"/>
            <w:vMerge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595" w:type="dxa"/>
            <w:vMerge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上课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注意力集中，认真听讲做笔记，积极与教师互动，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课堂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发言踊跃，气氛活跃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，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秩序井然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，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完成各项课堂任务。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Courier New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Courier New" w:hint="eastAsia"/>
                <w:kern w:val="0"/>
                <w:sz w:val="24"/>
              </w:rPr>
              <w:t>15</w:t>
            </w:r>
          </w:p>
        </w:tc>
      </w:tr>
      <w:tr w:rsidR="008B3027" w:rsidRPr="00976F28" w:rsidTr="00687680">
        <w:trPr>
          <w:trHeight w:val="732"/>
          <w:jc w:val="center"/>
        </w:trPr>
        <w:tc>
          <w:tcPr>
            <w:tcW w:w="676" w:type="dxa"/>
            <w:vMerge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595" w:type="dxa"/>
            <w:vMerge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课堂上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无睡觉、吃东西、玩手机、讲小话等影响教学的行为。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Courier New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Courier New" w:hint="eastAsia"/>
                <w:kern w:val="0"/>
                <w:sz w:val="24"/>
              </w:rPr>
              <w:t>10</w:t>
            </w:r>
          </w:p>
        </w:tc>
      </w:tr>
      <w:tr w:rsidR="008B3027" w:rsidRPr="00976F28" w:rsidTr="00687680">
        <w:trPr>
          <w:trHeight w:val="690"/>
          <w:jc w:val="center"/>
        </w:trPr>
        <w:tc>
          <w:tcPr>
            <w:tcW w:w="676" w:type="dxa"/>
            <w:vMerge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595" w:type="dxa"/>
            <w:vMerge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按时认真完成作业及实验报告，无抄袭现象。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Courier New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Courier New" w:hint="eastAsia"/>
                <w:kern w:val="0"/>
                <w:sz w:val="24"/>
              </w:rPr>
              <w:t>5</w:t>
            </w:r>
          </w:p>
        </w:tc>
      </w:tr>
      <w:tr w:rsidR="008B3027" w:rsidRPr="00976F28" w:rsidTr="00687680">
        <w:trPr>
          <w:trHeight w:val="864"/>
          <w:jc w:val="center"/>
        </w:trPr>
        <w:tc>
          <w:tcPr>
            <w:tcW w:w="676" w:type="dxa"/>
            <w:vMerge w:val="restart"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4</w:t>
            </w:r>
          </w:p>
        </w:tc>
        <w:tc>
          <w:tcPr>
            <w:tcW w:w="595" w:type="dxa"/>
            <w:vMerge w:val="restart"/>
            <w:vAlign w:val="center"/>
          </w:tcPr>
          <w:p w:rsidR="008B3027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学习</w:t>
            </w:r>
          </w:p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效果</w:t>
            </w:r>
          </w:p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（</w:t>
            </w:r>
            <w:r>
              <w:rPr>
                <w:rFonts w:ascii="方正仿宋_GBK" w:eastAsia="方正仿宋_GBK" w:hAnsi="宋体" w:cs="Arial"/>
                <w:kern w:val="0"/>
                <w:sz w:val="24"/>
              </w:rPr>
              <w:t>20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）</w:t>
            </w: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课程基本知识、技能掌握情况良好，各项过程性测试成绩较好。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Courier New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Courier New" w:hint="eastAsia"/>
                <w:kern w:val="0"/>
                <w:sz w:val="24"/>
              </w:rPr>
              <w:t>10</w:t>
            </w:r>
          </w:p>
        </w:tc>
      </w:tr>
      <w:tr w:rsidR="008B3027" w:rsidRPr="00976F28" w:rsidTr="00687680">
        <w:trPr>
          <w:trHeight w:val="830"/>
          <w:jc w:val="center"/>
        </w:trPr>
        <w:tc>
          <w:tcPr>
            <w:tcW w:w="676" w:type="dxa"/>
            <w:vMerge/>
            <w:vAlign w:val="center"/>
          </w:tcPr>
          <w:p w:rsidR="008B3027" w:rsidRPr="00976F28" w:rsidRDefault="008B3027" w:rsidP="00687680">
            <w:pPr>
              <w:widowControl/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595" w:type="dxa"/>
            <w:vMerge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Arial"/>
                <w:kern w:val="0"/>
                <w:sz w:val="24"/>
              </w:rPr>
            </w:pPr>
          </w:p>
        </w:tc>
        <w:tc>
          <w:tcPr>
            <w:tcW w:w="7371" w:type="dxa"/>
            <w:vAlign w:val="center"/>
          </w:tcPr>
          <w:p w:rsidR="008B3027" w:rsidRPr="00976F28" w:rsidRDefault="008B3027" w:rsidP="00687680">
            <w:pPr>
              <w:spacing w:line="400" w:lineRule="exact"/>
              <w:rPr>
                <w:rFonts w:ascii="方正仿宋_GBK" w:eastAsia="方正仿宋_GBK" w:hAnsi="宋体" w:cs="Arial"/>
                <w:kern w:val="0"/>
                <w:sz w:val="24"/>
              </w:rPr>
            </w:pP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学习过程中反映出较强的探究意识</w:t>
            </w:r>
            <w:r>
              <w:rPr>
                <w:rFonts w:ascii="方正仿宋_GBK" w:eastAsia="方正仿宋_GBK" w:hAnsi="宋体" w:cs="Arial" w:hint="eastAsia"/>
                <w:kern w:val="0"/>
                <w:sz w:val="24"/>
              </w:rPr>
              <w:t>、</w:t>
            </w:r>
            <w:r w:rsidRPr="00976F28">
              <w:rPr>
                <w:rFonts w:ascii="方正仿宋_GBK" w:eastAsia="方正仿宋_GBK" w:hAnsi="宋体" w:cs="Arial" w:hint="eastAsia"/>
                <w:kern w:val="0"/>
                <w:sz w:val="24"/>
              </w:rPr>
              <w:t>创新能力及实践应用能力。</w:t>
            </w:r>
          </w:p>
        </w:tc>
        <w:tc>
          <w:tcPr>
            <w:tcW w:w="702" w:type="dxa"/>
            <w:vAlign w:val="center"/>
          </w:tcPr>
          <w:p w:rsidR="008B3027" w:rsidRPr="00976F28" w:rsidRDefault="008B3027" w:rsidP="00687680">
            <w:pPr>
              <w:spacing w:line="400" w:lineRule="exact"/>
              <w:jc w:val="center"/>
              <w:rPr>
                <w:rFonts w:ascii="方正仿宋_GBK" w:eastAsia="方正仿宋_GBK" w:hAnsi="宋体" w:cs="Courier New"/>
                <w:kern w:val="0"/>
                <w:sz w:val="24"/>
              </w:rPr>
            </w:pPr>
            <w:r>
              <w:rPr>
                <w:rFonts w:ascii="方正仿宋_GBK" w:eastAsia="方正仿宋_GBK" w:hAnsi="宋体" w:cs="Courier New"/>
                <w:kern w:val="0"/>
                <w:sz w:val="24"/>
              </w:rPr>
              <w:t>10</w:t>
            </w:r>
          </w:p>
        </w:tc>
      </w:tr>
    </w:tbl>
    <w:p w:rsidR="008B3027" w:rsidRDefault="008B3027" w:rsidP="008B3027">
      <w:pPr>
        <w:spacing w:line="560" w:lineRule="exact"/>
        <w:jc w:val="center"/>
        <w:rPr>
          <w:rFonts w:ascii="方正黑体_GBK" w:eastAsia="方正黑体_GBK"/>
          <w:sz w:val="32"/>
          <w:szCs w:val="32"/>
        </w:rPr>
      </w:pPr>
    </w:p>
    <w:p w:rsidR="008B3027" w:rsidRPr="00490E0A" w:rsidRDefault="008B3027" w:rsidP="008B3027">
      <w:pPr>
        <w:widowControl/>
        <w:spacing w:line="560" w:lineRule="exact"/>
        <w:rPr>
          <w:rFonts w:ascii="仿宋_GB2312" w:eastAsia="仿宋_GB2312" w:hAnsi="仿宋_GB2312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:rsidR="00F135FF" w:rsidRPr="0007505F" w:rsidRDefault="00F135FF" w:rsidP="006D45A6">
      <w:pPr>
        <w:spacing w:afterLines="50" w:after="156"/>
        <w:jc w:val="left"/>
        <w:rPr>
          <w:rFonts w:ascii="方正仿宋_GBK" w:eastAsia="方正仿宋_GBK" w:hAnsi="宋体" w:cs="宋体"/>
          <w:spacing w:val="10"/>
          <w:kern w:val="0"/>
          <w:sz w:val="28"/>
          <w:szCs w:val="28"/>
          <w:shd w:val="clear" w:color="auto" w:fill="FFFFFF"/>
        </w:rPr>
        <w:sectPr w:rsidR="00F135FF" w:rsidRPr="0007505F" w:rsidSect="003C79D2">
          <w:pgSz w:w="11906" w:h="16838"/>
          <w:pgMar w:top="2098" w:right="1474" w:bottom="1985" w:left="1588" w:header="851" w:footer="992" w:gutter="0"/>
          <w:cols w:space="425"/>
          <w:docGrid w:type="lines" w:linePitch="312"/>
        </w:sectPr>
      </w:pPr>
    </w:p>
    <w:p w:rsidR="006D45A6" w:rsidRPr="0007505F" w:rsidRDefault="00035715" w:rsidP="0001706D">
      <w:pPr>
        <w:rPr>
          <w:rFonts w:ascii="Times New Roman" w:eastAsia="宋体" w:hAnsi="Times New Roman" w:cs="Times New Roman"/>
          <w:b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lastRenderedPageBreak/>
        <w:t>附件</w:t>
      </w:r>
      <w:r w:rsidR="00187B6B">
        <w:rPr>
          <w:rFonts w:ascii="方正仿宋_GBK" w:eastAsia="方正仿宋_GBK" w:hAnsi="微软雅黑"/>
          <w:sz w:val="32"/>
          <w:szCs w:val="32"/>
        </w:rPr>
        <w:t>2</w:t>
      </w:r>
      <w:r w:rsidR="004752BA">
        <w:rPr>
          <w:rFonts w:ascii="方正仿宋_GBK" w:eastAsia="方正仿宋_GBK" w:hAnsi="微软雅黑" w:hint="eastAsia"/>
          <w:sz w:val="32"/>
          <w:szCs w:val="32"/>
        </w:rPr>
        <w:t>：</w:t>
      </w:r>
      <w:r w:rsidRPr="0007505F">
        <w:rPr>
          <w:rFonts w:ascii="Times New Roman" w:eastAsia="宋体" w:hAnsi="Times New Roman" w:cs="Times New Roman"/>
          <w:b/>
          <w:sz w:val="32"/>
          <w:szCs w:val="32"/>
        </w:rPr>
        <w:t xml:space="preserve"> </w:t>
      </w:r>
    </w:p>
    <w:p w:rsidR="00035715" w:rsidRPr="0001706D" w:rsidRDefault="002C125E" w:rsidP="00C55186">
      <w:pPr>
        <w:spacing w:afterLines="50" w:after="156"/>
        <w:jc w:val="center"/>
        <w:rPr>
          <w:rFonts w:ascii="方正小标宋_GBK" w:eastAsia="方正小标宋_GBK" w:hAnsi="Times New Roman" w:cs="Times New Roman"/>
          <w:b/>
          <w:sz w:val="44"/>
          <w:szCs w:val="44"/>
        </w:rPr>
      </w:pPr>
      <w:r>
        <w:rPr>
          <w:rFonts w:ascii="方正小标宋_GBK" w:eastAsia="方正小标宋_GBK" w:hAnsi="Times New Roman" w:cs="Times New Roman" w:hint="eastAsia"/>
          <w:b/>
          <w:sz w:val="44"/>
          <w:szCs w:val="44"/>
        </w:rPr>
        <w:t>教师</w:t>
      </w:r>
      <w:r w:rsidR="00035715" w:rsidRPr="0001706D">
        <w:rPr>
          <w:rFonts w:ascii="方正小标宋_GBK" w:eastAsia="方正小标宋_GBK" w:hAnsi="Times New Roman" w:cs="Times New Roman" w:hint="eastAsia"/>
          <w:b/>
          <w:sz w:val="44"/>
          <w:szCs w:val="44"/>
        </w:rPr>
        <w:t>网上评教操作流程</w:t>
      </w:r>
    </w:p>
    <w:p w:rsidR="005E2F4E" w:rsidRDefault="00433A28" w:rsidP="005E2F4E">
      <w:pPr>
        <w:pStyle w:val="ae"/>
        <w:numPr>
          <w:ilvl w:val="0"/>
          <w:numId w:val="2"/>
        </w:numPr>
        <w:ind w:firstLineChars="0"/>
        <w:jc w:val="left"/>
        <w:rPr>
          <w:rFonts w:ascii="方正仿宋_GBK" w:eastAsia="方正仿宋_GBK" w:hAnsi="微软雅黑"/>
          <w:sz w:val="32"/>
          <w:szCs w:val="32"/>
        </w:rPr>
      </w:pPr>
      <w:r w:rsidRPr="005E2F4E">
        <w:rPr>
          <w:rFonts w:ascii="方正仿宋_GBK" w:eastAsia="方正仿宋_GBK" w:hAnsi="微软雅黑" w:hint="eastAsia"/>
          <w:sz w:val="32"/>
          <w:szCs w:val="32"/>
        </w:rPr>
        <w:t>手机</w:t>
      </w:r>
      <w:r w:rsidR="00B01BD5">
        <w:rPr>
          <w:rFonts w:ascii="方正仿宋_GBK" w:eastAsia="方正仿宋_GBK" w:hAnsi="微软雅黑" w:hint="eastAsia"/>
          <w:sz w:val="32"/>
          <w:szCs w:val="32"/>
        </w:rPr>
        <w:t>平板</w:t>
      </w:r>
      <w:r w:rsidRPr="005E2F4E">
        <w:rPr>
          <w:rFonts w:ascii="方正仿宋_GBK" w:eastAsia="方正仿宋_GBK" w:hAnsi="微软雅黑" w:hint="eastAsia"/>
          <w:sz w:val="32"/>
          <w:szCs w:val="32"/>
        </w:rPr>
        <w:t>端评教方式</w:t>
      </w:r>
      <w:r w:rsidR="00713FBF" w:rsidRPr="005E2F4E">
        <w:rPr>
          <w:rFonts w:ascii="方正仿宋_GBK" w:eastAsia="方正仿宋_GBK" w:hAnsi="微软雅黑" w:hint="eastAsia"/>
          <w:sz w:val="32"/>
          <w:szCs w:val="32"/>
        </w:rPr>
        <w:t>（推荐）</w:t>
      </w:r>
    </w:p>
    <w:p w:rsidR="005E2F4E" w:rsidRPr="00D56060" w:rsidRDefault="00D56060" w:rsidP="00D56060">
      <w:pPr>
        <w:jc w:val="left"/>
        <w:rPr>
          <w:rFonts w:ascii="方正仿宋_GBK" w:eastAsia="方正仿宋_GBK" w:hAnsi="微软雅黑"/>
          <w:sz w:val="32"/>
          <w:szCs w:val="32"/>
        </w:rPr>
      </w:pPr>
      <w:r>
        <w:rPr>
          <w:rFonts w:ascii="方正仿宋_GBK" w:eastAsia="方正仿宋_GBK" w:hAnsi="微软雅黑"/>
          <w:sz w:val="32"/>
          <w:szCs w:val="32"/>
        </w:rPr>
        <w:t xml:space="preserve">    1</w:t>
      </w:r>
      <w:r w:rsidR="005E2F4E" w:rsidRPr="00D56060">
        <w:rPr>
          <w:rFonts w:ascii="方正仿宋_GBK" w:eastAsia="方正仿宋_GBK" w:hAnsi="微软雅黑"/>
          <w:sz w:val="32"/>
          <w:szCs w:val="32"/>
        </w:rPr>
        <w:t>.已有</w:t>
      </w:r>
      <w:r w:rsidRPr="00D56060">
        <w:rPr>
          <w:rFonts w:ascii="方正仿宋_GBK" w:eastAsia="方正仿宋_GBK" w:hAnsi="微软雅黑" w:hint="eastAsia"/>
          <w:sz w:val="32"/>
          <w:szCs w:val="32"/>
        </w:rPr>
        <w:t>校园账号方式：</w:t>
      </w:r>
      <w:proofErr w:type="gramStart"/>
      <w:r w:rsidRPr="00D56060">
        <w:rPr>
          <w:rFonts w:ascii="方正仿宋_GBK" w:eastAsia="方正仿宋_GBK" w:hAnsi="微软雅黑" w:hint="eastAsia"/>
          <w:sz w:val="32"/>
          <w:szCs w:val="32"/>
        </w:rPr>
        <w:t>微信→长师信息</w:t>
      </w:r>
      <w:proofErr w:type="gramEnd"/>
      <w:r w:rsidRPr="00D56060">
        <w:rPr>
          <w:rFonts w:ascii="方正仿宋_GBK" w:eastAsia="方正仿宋_GBK" w:hAnsi="微软雅黑" w:hint="eastAsia"/>
          <w:sz w:val="32"/>
          <w:szCs w:val="32"/>
        </w:rPr>
        <w:t>服务→教学质量监测与评估→</w:t>
      </w:r>
      <w:r w:rsidR="00F77D22">
        <w:rPr>
          <w:rFonts w:ascii="方正仿宋_GBK" w:eastAsia="方正仿宋_GBK" w:hAnsi="微软雅黑" w:hint="eastAsia"/>
          <w:sz w:val="32"/>
          <w:szCs w:val="32"/>
        </w:rPr>
        <w:t>系统入口</w:t>
      </w:r>
      <w:r w:rsidR="00F77D22" w:rsidRPr="00D56060">
        <w:rPr>
          <w:rFonts w:ascii="方正仿宋_GBK" w:eastAsia="方正仿宋_GBK" w:hAnsi="微软雅黑" w:hint="eastAsia"/>
          <w:sz w:val="32"/>
          <w:szCs w:val="32"/>
        </w:rPr>
        <w:t>→</w:t>
      </w:r>
      <w:r w:rsidR="002C125E">
        <w:rPr>
          <w:rFonts w:ascii="方正仿宋_GBK" w:eastAsia="方正仿宋_GBK" w:hAnsi="微软雅黑" w:hint="eastAsia"/>
          <w:sz w:val="32"/>
          <w:szCs w:val="32"/>
        </w:rPr>
        <w:t>教师评学</w:t>
      </w:r>
      <w:r w:rsidR="00154339">
        <w:rPr>
          <w:rFonts w:ascii="方正仿宋_GBK" w:eastAsia="方正仿宋_GBK" w:hAnsi="微软雅黑" w:hint="eastAsia"/>
          <w:sz w:val="32"/>
          <w:szCs w:val="32"/>
        </w:rPr>
        <w:t>。</w:t>
      </w:r>
    </w:p>
    <w:p w:rsidR="00433A28" w:rsidRDefault="00433A28" w:rsidP="00AE0A92">
      <w:pPr>
        <w:rPr>
          <w:rFonts w:ascii="方正仿宋_GBK" w:eastAsia="方正仿宋_GBK"/>
          <w:noProof/>
          <w:sz w:val="32"/>
          <w:szCs w:val="32"/>
        </w:rPr>
      </w:pPr>
      <w:r w:rsidRPr="0001706D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2018805" cy="436905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93" cy="44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06D">
        <w:rPr>
          <w:rFonts w:ascii="方正仿宋_GBK" w:eastAsia="方正仿宋_GBK" w:hint="eastAsia"/>
          <w:noProof/>
          <w:sz w:val="32"/>
          <w:szCs w:val="32"/>
        </w:rPr>
        <w:t xml:space="preserve"> </w:t>
      </w:r>
      <w:r w:rsidR="00F135FF" w:rsidRPr="0001706D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 wp14:anchorId="1B7FD920" wp14:editId="12B95321">
            <wp:extent cx="2006600" cy="4342456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80" cy="44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06D">
        <w:rPr>
          <w:rFonts w:ascii="方正仿宋_GBK" w:eastAsia="方正仿宋_GBK" w:hint="eastAsia"/>
          <w:noProof/>
          <w:sz w:val="32"/>
          <w:szCs w:val="32"/>
        </w:rPr>
        <w:t xml:space="preserve"> </w:t>
      </w:r>
      <w:r w:rsidR="00F135FF" w:rsidRPr="0001706D">
        <w:rPr>
          <w:rFonts w:ascii="方正仿宋_GBK" w:eastAsia="方正仿宋_GBK" w:hint="eastAsia"/>
          <w:noProof/>
          <w:sz w:val="32"/>
          <w:szCs w:val="32"/>
        </w:rPr>
        <w:t xml:space="preserve"> </w:t>
      </w:r>
      <w:r w:rsidR="00F77D22">
        <w:rPr>
          <w:noProof/>
        </w:rPr>
        <w:drawing>
          <wp:inline distT="0" distB="0" distL="0" distR="0" wp14:anchorId="64D493A9" wp14:editId="004E34E4">
            <wp:extent cx="2127863" cy="4285280"/>
            <wp:effectExtent l="0" t="0" r="6350" b="1270"/>
            <wp:docPr id="3" name="图片 3" descr="C:\Users\aaa\Documents\Tencent Files\183935071\nt_qq\nt_data\Pic\2024-07\Thumb\9c040cfe2b5fb6e4195176bcb046b609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83935071\nt_qq\nt_data\Pic\2024-07\Thumb\9c040cfe2b5fb6e4195176bcb046b609_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95" cy="433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4E" w:rsidRPr="005E2F4E" w:rsidRDefault="00D56060" w:rsidP="005E2F4E">
      <w:pPr>
        <w:jc w:val="left"/>
        <w:rPr>
          <w:rFonts w:ascii="方正仿宋_GBK" w:eastAsia="方正仿宋_GBK" w:hAnsi="微软雅黑"/>
          <w:sz w:val="32"/>
          <w:szCs w:val="32"/>
        </w:rPr>
      </w:pPr>
      <w:r>
        <w:rPr>
          <w:rFonts w:ascii="方正仿宋_GBK" w:eastAsia="方正仿宋_GBK" w:hAnsi="微软雅黑"/>
          <w:sz w:val="32"/>
          <w:szCs w:val="32"/>
        </w:rPr>
        <w:t xml:space="preserve">     2.</w:t>
      </w:r>
      <w:r>
        <w:rPr>
          <w:rFonts w:ascii="方正仿宋_GBK" w:eastAsia="方正仿宋_GBK" w:hAnsi="微软雅黑" w:hint="eastAsia"/>
          <w:sz w:val="32"/>
          <w:szCs w:val="32"/>
        </w:rPr>
        <w:t>无校园网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认证进入方式：进入</w:t>
      </w:r>
      <w:proofErr w:type="gramStart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长江师范学院官网</w:t>
      </w:r>
      <w:proofErr w:type="gramEnd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→下拉菜单中找到“智慧校园”→用服务大厅的账号登入→虚拟专用网络系统→选择手机类型进行下载→运行</w:t>
      </w:r>
      <w:proofErr w:type="spellStart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Easy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C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onnect</w:t>
      </w:r>
      <w:proofErr w:type="spellEnd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→对话框内输入地址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h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t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tps://vpn.yznu.edu.cn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→再次输入服务大厅的账号密码→进入后退出</w:t>
      </w:r>
      <w:r w:rsidR="0076067A" w:rsidRPr="005E2F4E">
        <w:rPr>
          <w:rFonts w:ascii="方正仿宋_GBK" w:eastAsia="方正仿宋_GBK" w:hAnsi="微软雅黑" w:hint="eastAsia"/>
          <w:sz w:val="32"/>
          <w:szCs w:val="32"/>
        </w:rPr>
        <w:t>→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登入今日校园A</w:t>
      </w:r>
      <w:r w:rsidR="005E2F4E" w:rsidRPr="005E2F4E">
        <w:rPr>
          <w:rFonts w:ascii="方正仿宋_GBK" w:eastAsia="方正仿宋_GBK" w:hAnsi="微软雅黑"/>
          <w:sz w:val="32"/>
          <w:szCs w:val="32"/>
        </w:rPr>
        <w:t>PP</w:t>
      </w:r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→选择“服务”→</w:t>
      </w:r>
      <w:r w:rsidR="00BF5914">
        <w:rPr>
          <w:rFonts w:ascii="方正仿宋_GBK" w:eastAsia="方正仿宋_GBK" w:hAnsi="微软雅黑" w:hint="eastAsia"/>
          <w:sz w:val="32"/>
          <w:szCs w:val="32"/>
        </w:rPr>
        <w:t>教学服务</w:t>
      </w:r>
      <w:r w:rsidR="00BF5914" w:rsidRPr="005E2F4E">
        <w:rPr>
          <w:rFonts w:ascii="方正仿宋_GBK" w:eastAsia="方正仿宋_GBK" w:hAnsi="微软雅黑" w:hint="eastAsia"/>
          <w:sz w:val="32"/>
          <w:szCs w:val="32"/>
        </w:rPr>
        <w:t>→</w:t>
      </w:r>
      <w:r w:rsidR="00BF5914">
        <w:rPr>
          <w:rFonts w:ascii="方正仿宋_GBK" w:eastAsia="方正仿宋_GBK" w:hAnsi="微软雅黑" w:hint="eastAsia"/>
          <w:sz w:val="32"/>
          <w:szCs w:val="32"/>
        </w:rPr>
        <w:t>质量管理信息平台→选择</w:t>
      </w:r>
      <w:proofErr w:type="gramStart"/>
      <w:r w:rsidR="00415ABA">
        <w:rPr>
          <w:rFonts w:ascii="方正仿宋_GBK" w:eastAsia="方正仿宋_GBK" w:hAnsi="微软雅黑" w:hint="eastAsia"/>
          <w:sz w:val="32"/>
          <w:szCs w:val="32"/>
        </w:rPr>
        <w:t>教师评学</w:t>
      </w:r>
      <w:proofErr w:type="gramEnd"/>
      <w:r w:rsidR="005E2F4E" w:rsidRPr="005E2F4E">
        <w:rPr>
          <w:rFonts w:ascii="方正仿宋_GBK" w:eastAsia="方正仿宋_GBK" w:hAnsi="微软雅黑" w:hint="eastAsia"/>
          <w:sz w:val="32"/>
          <w:szCs w:val="32"/>
        </w:rPr>
        <w:t>→依次评价即可。</w:t>
      </w:r>
    </w:p>
    <w:p w:rsidR="005E2F4E" w:rsidRDefault="00154339" w:rsidP="00AE0A92">
      <w:pPr>
        <w:rPr>
          <w:rFonts w:ascii="方正仿宋_GBK" w:eastAsia="方正仿宋_GBK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D2E1E1" wp14:editId="45DF7371">
            <wp:extent cx="1485900" cy="2860359"/>
            <wp:effectExtent l="0" t="0" r="0" b="0"/>
            <wp:docPr id="4" name="图片 4" descr="C:\Users\aaa\Documents\Tencent Files\183935071\nt_qq\nt_data\Pic\2024-06\Ori\d9458879a8a0ef4ab929a4500ab82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\Documents\Tencent Files\183935071\nt_qq\nt_data\Pic\2024-06\Ori\d9458879a8a0ef4ab929a4500ab820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67" cy="29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2893446"/>
            <wp:effectExtent l="0" t="0" r="0" b="2540"/>
            <wp:docPr id="13" name="图片 13" descr="C:\Users\aaa\Documents\Tencent Files\183935071\nt_qq\nt_data\Pic\2024-06\Ori\325773ef4f82ae05d2e6f03dec91e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ocuments\Tencent Files\183935071\nt_qq\nt_data\Pic\2024-06\Ori\325773ef4f82ae05d2e6f03dec91e09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73" cy="29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2927285"/>
            <wp:effectExtent l="0" t="0" r="0" b="6985"/>
            <wp:docPr id="14" name="图片 14" descr="C:\Users\aaa\Documents\Tencent Files\183935071\nt_qq\nt_data\Pic\2024-06\Ori\c118014472a8c9e19102973d6e7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\Documents\Tencent Files\183935071\nt_qq\nt_data\Pic\2024-06\Ori\c118014472a8c9e19102973d6e711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78" cy="29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914">
        <w:rPr>
          <w:rFonts w:ascii="方正仿宋_GBK" w:eastAsia="方正仿宋_GBK"/>
          <w:noProof/>
          <w:sz w:val="32"/>
          <w:szCs w:val="32"/>
        </w:rPr>
        <w:drawing>
          <wp:inline distT="0" distB="0" distL="0" distR="0" wp14:anchorId="762EC176" wp14:editId="7AC0D1C3">
            <wp:extent cx="1628775" cy="2880765"/>
            <wp:effectExtent l="0" t="0" r="0" b="0"/>
            <wp:docPr id="15" name="图片 15" descr="C:\Users\aaa\Documents\Tencent Files\183935071\nt_qq\nt_data\Pic\2024-06\Ori\239bace62b43085c9594803bcdf15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a\Documents\Tencent Files\183935071\nt_qq\nt_data\Pic\2024-06\Ori\239bace62b43085c9594803bcdf1509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54" cy="29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64" w:rsidRDefault="00780F64" w:rsidP="00AE0A92">
      <w:pPr>
        <w:rPr>
          <w:rFonts w:ascii="方正仿宋_GBK" w:eastAsia="方正仿宋_GBK"/>
          <w:noProof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1731555" cy="2962275"/>
            <wp:effectExtent l="0" t="0" r="2540" b="0"/>
            <wp:docPr id="16" name="图片 16" descr="C:\Users\aaa\Documents\Tencent Files\183935071\nt_qq\nt_data\Pic\2024-06\Ori\9afe0411c4a4772f3a1cc2c9a3dc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a\Documents\Tencent Files\183935071\nt_qq\nt_data\Pic\2024-06\Ori\9afe0411c4a4772f3a1cc2c9a3dc05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70" cy="30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914">
        <w:rPr>
          <w:noProof/>
        </w:rPr>
        <w:drawing>
          <wp:inline distT="0" distB="0" distL="0" distR="0" wp14:anchorId="114E1F03" wp14:editId="61CDE23B">
            <wp:extent cx="2276475" cy="4716097"/>
            <wp:effectExtent l="0" t="0" r="0" b="8890"/>
            <wp:docPr id="6" name="图片 6" descr="C:\Users\aaa\Documents\Tencent Files\183935071\nt_qq\nt_data\Pic\2024-07\Thumb\c404f92869b81e3a0318d04637239ff9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83935071\nt_qq\nt_data\Pic\2024-07\Thumb\c404f92869b81e3a0318d04637239ff9_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97" cy="47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E68">
        <w:rPr>
          <w:noProof/>
        </w:rPr>
        <w:drawing>
          <wp:inline distT="0" distB="0" distL="0" distR="0" wp14:anchorId="72B75421" wp14:editId="4295D39D">
            <wp:extent cx="2343150" cy="4252816"/>
            <wp:effectExtent l="0" t="0" r="0" b="0"/>
            <wp:docPr id="7" name="图片 7" descr="C:\Users\aaa\Documents\Tencent Files\183935071\nt_qq\nt_data\Pic\2024-07\Thumb\bd5ffbd4795f763101c78dc1cca27109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ocuments\Tencent Files\183935071\nt_qq\nt_data\Pic\2024-07\Thumb\bd5ffbd4795f763101c78dc1cca27109_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88" cy="42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39" w:rsidRPr="0001706D" w:rsidRDefault="00154339" w:rsidP="00AE0A92">
      <w:pPr>
        <w:rPr>
          <w:rFonts w:ascii="方正仿宋_GBK" w:eastAsia="方正仿宋_GBK"/>
          <w:noProof/>
          <w:sz w:val="32"/>
          <w:szCs w:val="32"/>
        </w:rPr>
      </w:pPr>
    </w:p>
    <w:p w:rsidR="0076067A" w:rsidRDefault="0076067A" w:rsidP="001527D7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</w:p>
    <w:p w:rsidR="00250E68" w:rsidRDefault="00250E68" w:rsidP="001527D7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</w:p>
    <w:p w:rsidR="00D257DC" w:rsidRPr="0001706D" w:rsidRDefault="00D257DC" w:rsidP="001527D7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lastRenderedPageBreak/>
        <w:t>二、电脑端</w:t>
      </w:r>
      <w:r w:rsidR="00AE0A92" w:rsidRPr="0001706D">
        <w:rPr>
          <w:rFonts w:ascii="方正仿宋_GBK" w:eastAsia="方正仿宋_GBK" w:hAnsi="微软雅黑" w:hint="eastAsia"/>
          <w:sz w:val="32"/>
          <w:szCs w:val="32"/>
        </w:rPr>
        <w:t>评教</w:t>
      </w:r>
      <w:r w:rsidRPr="0001706D">
        <w:rPr>
          <w:rFonts w:ascii="方正仿宋_GBK" w:eastAsia="方正仿宋_GBK" w:hAnsi="微软雅黑" w:hint="eastAsia"/>
          <w:sz w:val="32"/>
          <w:szCs w:val="32"/>
        </w:rPr>
        <w:t>方式</w:t>
      </w:r>
    </w:p>
    <w:p w:rsidR="00DF5056" w:rsidRPr="00E44C1E" w:rsidRDefault="00D257DC" w:rsidP="00E44C1E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t>1.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学生登录学校网站</w:t>
      </w:r>
      <w:hyperlink r:id="rId19" w:history="1">
        <w:r w:rsidR="00DF5056" w:rsidRPr="0001706D">
          <w:rPr>
            <w:rFonts w:ascii="方正仿宋_GBK" w:eastAsia="方正仿宋_GBK" w:hAnsi="微软雅黑" w:hint="eastAsia"/>
            <w:sz w:val="32"/>
            <w:szCs w:val="32"/>
          </w:rPr>
          <w:t>http://www.yznu.cn</w:t>
        </w:r>
      </w:hyperlink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，在学校网站首页右上角点选“服务大厅”进入</w:t>
      </w:r>
      <w:r w:rsidR="00585361">
        <w:rPr>
          <w:rFonts w:ascii="方正仿宋_GBK" w:eastAsia="方正仿宋_GBK" w:hAnsi="微软雅黑" w:hint="eastAsia"/>
          <w:sz w:val="32"/>
          <w:szCs w:val="32"/>
        </w:rPr>
        <w:t>质量信息管理平台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。</w:t>
      </w:r>
    </w:p>
    <w:p w:rsidR="002552C6" w:rsidRPr="00E44C1E" w:rsidRDefault="00585361" w:rsidP="00E44C1E">
      <w:pPr>
        <w:jc w:val="center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inline distT="0" distB="0" distL="0" distR="0" wp14:anchorId="2459AD44" wp14:editId="7379C31B">
            <wp:extent cx="6141568" cy="2533650"/>
            <wp:effectExtent l="0" t="0" r="0" b="0"/>
            <wp:docPr id="2" name="图片 2" descr="C:\Users\aaa\Documents\Tencent Files\183935071\nt_qq\nt_data\Pic\2024-06\Ori\cf0ca98531ccd44f765131000f86f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ocuments\Tencent Files\183935071\nt_qq\nt_data\Pic\2024-06\Ori\cf0ca98531ccd44f765131000f86f29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11" cy="25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56" w:rsidRPr="0001706D" w:rsidRDefault="00D257DC" w:rsidP="00D2370C">
      <w:pPr>
        <w:ind w:firstLineChars="200" w:firstLine="640"/>
        <w:rPr>
          <w:rFonts w:ascii="方正仿宋_GBK" w:eastAsia="方正仿宋_GBK" w:hAnsi="微软雅黑"/>
          <w:sz w:val="32"/>
          <w:szCs w:val="32"/>
        </w:rPr>
      </w:pPr>
      <w:r w:rsidRPr="0001706D">
        <w:rPr>
          <w:rFonts w:ascii="方正仿宋_GBK" w:eastAsia="方正仿宋_GBK" w:hAnsi="微软雅黑" w:hint="eastAsia"/>
          <w:sz w:val="32"/>
          <w:szCs w:val="32"/>
        </w:rPr>
        <w:t>2.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进入</w:t>
      </w:r>
      <w:r w:rsidR="00585361">
        <w:rPr>
          <w:rFonts w:ascii="方正仿宋_GBK" w:eastAsia="方正仿宋_GBK" w:hAnsi="微软雅黑" w:hint="eastAsia"/>
          <w:sz w:val="32"/>
          <w:szCs w:val="32"/>
        </w:rPr>
        <w:t>质量管理平台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后点击</w:t>
      </w:r>
      <w:r w:rsidR="00585361">
        <w:rPr>
          <w:rFonts w:ascii="方正仿宋_GBK" w:eastAsia="方正仿宋_GBK" w:hAnsi="微软雅黑" w:hint="eastAsia"/>
          <w:sz w:val="32"/>
          <w:szCs w:val="32"/>
        </w:rPr>
        <w:t>左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侧“</w:t>
      </w:r>
      <w:r w:rsidR="00E44C1E">
        <w:rPr>
          <w:rFonts w:ascii="方正仿宋_GBK" w:eastAsia="方正仿宋_GBK" w:hAnsi="微软雅黑" w:hint="eastAsia"/>
          <w:sz w:val="32"/>
          <w:szCs w:val="32"/>
        </w:rPr>
        <w:t>教师评学</w:t>
      </w:r>
      <w:r w:rsidR="00DF5056" w:rsidRPr="0001706D">
        <w:rPr>
          <w:rFonts w:ascii="方正仿宋_GBK" w:eastAsia="方正仿宋_GBK" w:hAnsi="微软雅黑" w:hint="eastAsia"/>
          <w:sz w:val="32"/>
          <w:szCs w:val="32"/>
        </w:rPr>
        <w:t>”模块进入。</w:t>
      </w:r>
    </w:p>
    <w:p w:rsidR="002552C6" w:rsidRPr="0068025D" w:rsidRDefault="00E44C1E" w:rsidP="0068025D">
      <w:pPr>
        <w:ind w:firstLine="420"/>
        <w:jc w:val="center"/>
        <w:rPr>
          <w:rFonts w:ascii="方正仿宋_GBK" w:eastAsia="方正仿宋_GBK"/>
          <w:sz w:val="32"/>
          <w:szCs w:val="32"/>
        </w:rPr>
      </w:pPr>
      <w:r>
        <w:rPr>
          <w:noProof/>
        </w:rPr>
        <w:drawing>
          <wp:inline distT="0" distB="0" distL="0" distR="0" wp14:anchorId="7C144EED" wp14:editId="348D234A">
            <wp:extent cx="5962650" cy="3296085"/>
            <wp:effectExtent l="0" t="0" r="0" b="0"/>
            <wp:docPr id="1" name="图片 1" descr="C:\Users\aaa\Documents\Tencent Files\183935071\nt_qq\nt_data\Pic\2024-07\Ori\65d0b0afed181e0a337f2f53829508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Tencent Files\183935071\nt_qq\nt_data\Pic\2024-07\Ori\65d0b0afed181e0a337f2f538295080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36" cy="3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B1" w:rsidRPr="00A032A3" w:rsidRDefault="004D47B1" w:rsidP="004D47B1">
      <w:pPr>
        <w:ind w:firstLine="420"/>
        <w:jc w:val="left"/>
        <w:rPr>
          <w:rFonts w:ascii="方正仿宋_GBK" w:eastAsia="方正仿宋_GBK" w:hAnsi="Times New Roman" w:cs="Times New Roman"/>
          <w:b/>
          <w:sz w:val="32"/>
          <w:szCs w:val="32"/>
        </w:rPr>
      </w:pPr>
      <w:r w:rsidRPr="00A032A3">
        <w:rPr>
          <w:rFonts w:ascii="方正仿宋_GBK" w:eastAsia="方正仿宋_GBK" w:hAnsi="Times New Roman" w:cs="Times New Roman" w:hint="eastAsia"/>
          <w:b/>
          <w:sz w:val="32"/>
          <w:szCs w:val="32"/>
        </w:rPr>
        <w:t>参考说明：校内网访问方法</w:t>
      </w:r>
    </w:p>
    <w:p w:rsidR="00AE0A92" w:rsidRPr="00E44C1E" w:rsidRDefault="004D47B1" w:rsidP="00E44C1E">
      <w:pPr>
        <w:ind w:firstLine="420"/>
        <w:jc w:val="left"/>
        <w:rPr>
          <w:rFonts w:ascii="方正仿宋_GBK" w:eastAsia="方正仿宋_GBK" w:hAnsi="Times New Roman" w:cs="Times New Roman"/>
          <w:b/>
          <w:sz w:val="32"/>
          <w:szCs w:val="32"/>
        </w:rPr>
        <w:sectPr w:rsidR="00AE0A92" w:rsidRPr="00E44C1E" w:rsidSect="00F135FF">
          <w:pgSz w:w="11906" w:h="16838"/>
          <w:pgMar w:top="1134" w:right="851" w:bottom="1134" w:left="851" w:header="851" w:footer="992" w:gutter="0"/>
          <w:cols w:space="425"/>
          <w:docGrid w:type="linesAndChars" w:linePitch="312"/>
        </w:sectPr>
      </w:pPr>
      <w:r w:rsidRPr="00A032A3">
        <w:rPr>
          <w:rFonts w:ascii="方正仿宋_GBK" w:eastAsia="方正仿宋_GBK" w:hAnsi="Times New Roman" w:cs="Times New Roman"/>
          <w:b/>
          <w:sz w:val="32"/>
          <w:szCs w:val="32"/>
        </w:rPr>
        <w:t>https://v.xiumi.us/board/v5/6bbZY/547087762</w:t>
      </w:r>
    </w:p>
    <w:p w:rsidR="000F2BC8" w:rsidRPr="00E44C1E" w:rsidRDefault="000F2BC8" w:rsidP="00344FF5">
      <w:pPr>
        <w:spacing w:afterLines="50" w:after="156"/>
        <w:jc w:val="left"/>
        <w:rPr>
          <w:rFonts w:ascii="方正仿宋_GBK" w:eastAsia="方正仿宋_GBK" w:hAnsi="Times New Roman" w:cs="Times New Roman"/>
          <w:sz w:val="32"/>
          <w:szCs w:val="32"/>
        </w:rPr>
      </w:pPr>
    </w:p>
    <w:sectPr w:rsidR="000F2BC8" w:rsidRPr="00E44C1E" w:rsidSect="00F135FF">
      <w:footerReference w:type="default" r:id="rId22"/>
      <w:pgSz w:w="11906" w:h="16838"/>
      <w:pgMar w:top="1134" w:right="851" w:bottom="1134" w:left="851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F79" w:rsidRDefault="00977F79" w:rsidP="00B44EFA">
      <w:r>
        <w:separator/>
      </w:r>
    </w:p>
  </w:endnote>
  <w:endnote w:type="continuationSeparator" w:id="0">
    <w:p w:rsidR="00977F79" w:rsidRDefault="00977F79" w:rsidP="00B4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6F0" w:rsidRDefault="00EC46F0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65452" w:rsidRPr="00F65452">
      <w:rPr>
        <w:noProof/>
        <w:lang w:val="zh-CN"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F79" w:rsidRDefault="00977F79" w:rsidP="00B44EFA">
      <w:r>
        <w:separator/>
      </w:r>
    </w:p>
  </w:footnote>
  <w:footnote w:type="continuationSeparator" w:id="0">
    <w:p w:rsidR="00977F79" w:rsidRDefault="00977F79" w:rsidP="00B44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C68CA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5AD788D"/>
    <w:multiLevelType w:val="hybridMultilevel"/>
    <w:tmpl w:val="A378A64E"/>
    <w:lvl w:ilvl="0" w:tplc="3C98EDD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946CB2"/>
    <w:rsid w:val="00004220"/>
    <w:rsid w:val="00011396"/>
    <w:rsid w:val="00011FC0"/>
    <w:rsid w:val="00013130"/>
    <w:rsid w:val="0001328D"/>
    <w:rsid w:val="00014DE2"/>
    <w:rsid w:val="0001706D"/>
    <w:rsid w:val="00017486"/>
    <w:rsid w:val="00021637"/>
    <w:rsid w:val="00021DB9"/>
    <w:rsid w:val="0003194E"/>
    <w:rsid w:val="00035715"/>
    <w:rsid w:val="00037F91"/>
    <w:rsid w:val="00053C74"/>
    <w:rsid w:val="000550C3"/>
    <w:rsid w:val="0007505F"/>
    <w:rsid w:val="00081547"/>
    <w:rsid w:val="00084578"/>
    <w:rsid w:val="00087E45"/>
    <w:rsid w:val="00093C24"/>
    <w:rsid w:val="0009487C"/>
    <w:rsid w:val="000A09ED"/>
    <w:rsid w:val="000A221A"/>
    <w:rsid w:val="000A58E4"/>
    <w:rsid w:val="000B2CF6"/>
    <w:rsid w:val="000C4E3A"/>
    <w:rsid w:val="000E065B"/>
    <w:rsid w:val="000E0E93"/>
    <w:rsid w:val="000E3771"/>
    <w:rsid w:val="000F2BC8"/>
    <w:rsid w:val="000F6CE9"/>
    <w:rsid w:val="00105459"/>
    <w:rsid w:val="00111571"/>
    <w:rsid w:val="0012199B"/>
    <w:rsid w:val="00122256"/>
    <w:rsid w:val="0012383F"/>
    <w:rsid w:val="001253B1"/>
    <w:rsid w:val="0013145E"/>
    <w:rsid w:val="001334E4"/>
    <w:rsid w:val="0013431F"/>
    <w:rsid w:val="0013709A"/>
    <w:rsid w:val="0014238B"/>
    <w:rsid w:val="00146B6D"/>
    <w:rsid w:val="001527D7"/>
    <w:rsid w:val="00154339"/>
    <w:rsid w:val="00156066"/>
    <w:rsid w:val="00182ACC"/>
    <w:rsid w:val="0018328B"/>
    <w:rsid w:val="00187B6B"/>
    <w:rsid w:val="001943B7"/>
    <w:rsid w:val="00197709"/>
    <w:rsid w:val="001A2208"/>
    <w:rsid w:val="001A75E7"/>
    <w:rsid w:val="001C07B5"/>
    <w:rsid w:val="001C2ABD"/>
    <w:rsid w:val="001C3EDF"/>
    <w:rsid w:val="001C54B2"/>
    <w:rsid w:val="001C7DA9"/>
    <w:rsid w:val="001D008C"/>
    <w:rsid w:val="001D3016"/>
    <w:rsid w:val="001D766A"/>
    <w:rsid w:val="001E489D"/>
    <w:rsid w:val="001F2178"/>
    <w:rsid w:val="00202020"/>
    <w:rsid w:val="002040E4"/>
    <w:rsid w:val="00204EC1"/>
    <w:rsid w:val="002127D4"/>
    <w:rsid w:val="00222C6C"/>
    <w:rsid w:val="00224C13"/>
    <w:rsid w:val="0022588D"/>
    <w:rsid w:val="002260EA"/>
    <w:rsid w:val="00226CB7"/>
    <w:rsid w:val="00227282"/>
    <w:rsid w:val="00227C31"/>
    <w:rsid w:val="00233901"/>
    <w:rsid w:val="00233E92"/>
    <w:rsid w:val="00235A57"/>
    <w:rsid w:val="00241F00"/>
    <w:rsid w:val="00245110"/>
    <w:rsid w:val="00245DD2"/>
    <w:rsid w:val="00246F25"/>
    <w:rsid w:val="00250E68"/>
    <w:rsid w:val="002552C6"/>
    <w:rsid w:val="002552C8"/>
    <w:rsid w:val="00260151"/>
    <w:rsid w:val="0026102B"/>
    <w:rsid w:val="002611CE"/>
    <w:rsid w:val="00261FBB"/>
    <w:rsid w:val="002673BC"/>
    <w:rsid w:val="002809F1"/>
    <w:rsid w:val="00284B58"/>
    <w:rsid w:val="00290471"/>
    <w:rsid w:val="002A1BC7"/>
    <w:rsid w:val="002A5DEC"/>
    <w:rsid w:val="002B52F8"/>
    <w:rsid w:val="002C125E"/>
    <w:rsid w:val="002C5DBF"/>
    <w:rsid w:val="002D1B97"/>
    <w:rsid w:val="002D7413"/>
    <w:rsid w:val="002F059D"/>
    <w:rsid w:val="002F3217"/>
    <w:rsid w:val="002F33CA"/>
    <w:rsid w:val="00300842"/>
    <w:rsid w:val="00300DAE"/>
    <w:rsid w:val="00301960"/>
    <w:rsid w:val="00303DCA"/>
    <w:rsid w:val="00305221"/>
    <w:rsid w:val="00311BF6"/>
    <w:rsid w:val="00315BB4"/>
    <w:rsid w:val="00317B3D"/>
    <w:rsid w:val="0033071D"/>
    <w:rsid w:val="0033357E"/>
    <w:rsid w:val="00336792"/>
    <w:rsid w:val="00344FF5"/>
    <w:rsid w:val="0034749D"/>
    <w:rsid w:val="00353C45"/>
    <w:rsid w:val="0036025F"/>
    <w:rsid w:val="003604DF"/>
    <w:rsid w:val="00363448"/>
    <w:rsid w:val="003643AB"/>
    <w:rsid w:val="00367E76"/>
    <w:rsid w:val="00370110"/>
    <w:rsid w:val="00373F17"/>
    <w:rsid w:val="003843E4"/>
    <w:rsid w:val="0038706C"/>
    <w:rsid w:val="00392CC8"/>
    <w:rsid w:val="00392EB5"/>
    <w:rsid w:val="00394F48"/>
    <w:rsid w:val="003970D9"/>
    <w:rsid w:val="003A11F3"/>
    <w:rsid w:val="003A5CF4"/>
    <w:rsid w:val="003B0728"/>
    <w:rsid w:val="003B118D"/>
    <w:rsid w:val="003C2E09"/>
    <w:rsid w:val="003C79D2"/>
    <w:rsid w:val="003C7AAE"/>
    <w:rsid w:val="003D324C"/>
    <w:rsid w:val="003D3940"/>
    <w:rsid w:val="003D3D69"/>
    <w:rsid w:val="003D402D"/>
    <w:rsid w:val="003E0774"/>
    <w:rsid w:val="003E3CD5"/>
    <w:rsid w:val="003E77AC"/>
    <w:rsid w:val="003F26AF"/>
    <w:rsid w:val="004020C4"/>
    <w:rsid w:val="00406DE6"/>
    <w:rsid w:val="00412201"/>
    <w:rsid w:val="0041437F"/>
    <w:rsid w:val="00415ABA"/>
    <w:rsid w:val="00417028"/>
    <w:rsid w:val="00433A28"/>
    <w:rsid w:val="004352B1"/>
    <w:rsid w:val="00440831"/>
    <w:rsid w:val="00444299"/>
    <w:rsid w:val="00451238"/>
    <w:rsid w:val="00451404"/>
    <w:rsid w:val="0045626E"/>
    <w:rsid w:val="00461BCA"/>
    <w:rsid w:val="00472F52"/>
    <w:rsid w:val="004752BA"/>
    <w:rsid w:val="00475B96"/>
    <w:rsid w:val="00480174"/>
    <w:rsid w:val="00482CB0"/>
    <w:rsid w:val="004929DE"/>
    <w:rsid w:val="0049525D"/>
    <w:rsid w:val="00496F52"/>
    <w:rsid w:val="004974B3"/>
    <w:rsid w:val="004A16BB"/>
    <w:rsid w:val="004B015E"/>
    <w:rsid w:val="004B134C"/>
    <w:rsid w:val="004B13F6"/>
    <w:rsid w:val="004C24AF"/>
    <w:rsid w:val="004C644C"/>
    <w:rsid w:val="004C71DF"/>
    <w:rsid w:val="004D1CFF"/>
    <w:rsid w:val="004D33F1"/>
    <w:rsid w:val="004D47B1"/>
    <w:rsid w:val="004F27B8"/>
    <w:rsid w:val="004F5E8E"/>
    <w:rsid w:val="00501862"/>
    <w:rsid w:val="00511172"/>
    <w:rsid w:val="0051637D"/>
    <w:rsid w:val="00523051"/>
    <w:rsid w:val="00535FBB"/>
    <w:rsid w:val="00541901"/>
    <w:rsid w:val="00544EAF"/>
    <w:rsid w:val="00562DED"/>
    <w:rsid w:val="00562EAE"/>
    <w:rsid w:val="0056347E"/>
    <w:rsid w:val="00564EDD"/>
    <w:rsid w:val="00566188"/>
    <w:rsid w:val="00566320"/>
    <w:rsid w:val="00567656"/>
    <w:rsid w:val="00567D42"/>
    <w:rsid w:val="0057000E"/>
    <w:rsid w:val="005727E5"/>
    <w:rsid w:val="00572C66"/>
    <w:rsid w:val="00575082"/>
    <w:rsid w:val="00576082"/>
    <w:rsid w:val="00585361"/>
    <w:rsid w:val="00591F3C"/>
    <w:rsid w:val="005933E6"/>
    <w:rsid w:val="0059745A"/>
    <w:rsid w:val="005A3CBF"/>
    <w:rsid w:val="005B2A10"/>
    <w:rsid w:val="005B3BDF"/>
    <w:rsid w:val="005C182F"/>
    <w:rsid w:val="005C37CF"/>
    <w:rsid w:val="005C450F"/>
    <w:rsid w:val="005C69E7"/>
    <w:rsid w:val="005C6B2A"/>
    <w:rsid w:val="005C7F03"/>
    <w:rsid w:val="005D4E6A"/>
    <w:rsid w:val="005E2638"/>
    <w:rsid w:val="005E2F4E"/>
    <w:rsid w:val="005E595E"/>
    <w:rsid w:val="005F0B72"/>
    <w:rsid w:val="005F68AD"/>
    <w:rsid w:val="005F7E83"/>
    <w:rsid w:val="00601833"/>
    <w:rsid w:val="00601E65"/>
    <w:rsid w:val="00607C64"/>
    <w:rsid w:val="00610E9E"/>
    <w:rsid w:val="00614D19"/>
    <w:rsid w:val="006153D0"/>
    <w:rsid w:val="00624461"/>
    <w:rsid w:val="006245C8"/>
    <w:rsid w:val="0063345E"/>
    <w:rsid w:val="00635795"/>
    <w:rsid w:val="00646E1F"/>
    <w:rsid w:val="00661940"/>
    <w:rsid w:val="006620AA"/>
    <w:rsid w:val="0067163B"/>
    <w:rsid w:val="0068025D"/>
    <w:rsid w:val="006841DF"/>
    <w:rsid w:val="00687D49"/>
    <w:rsid w:val="00691D23"/>
    <w:rsid w:val="00693CD7"/>
    <w:rsid w:val="006967B8"/>
    <w:rsid w:val="006A2D2A"/>
    <w:rsid w:val="006B2750"/>
    <w:rsid w:val="006B42D8"/>
    <w:rsid w:val="006C1453"/>
    <w:rsid w:val="006D45A6"/>
    <w:rsid w:val="006D64B8"/>
    <w:rsid w:val="006E0A10"/>
    <w:rsid w:val="006E16A3"/>
    <w:rsid w:val="006E4453"/>
    <w:rsid w:val="006E68CC"/>
    <w:rsid w:val="006F1EA3"/>
    <w:rsid w:val="00702294"/>
    <w:rsid w:val="00705295"/>
    <w:rsid w:val="00705514"/>
    <w:rsid w:val="00711AE5"/>
    <w:rsid w:val="00713FBF"/>
    <w:rsid w:val="00717D6F"/>
    <w:rsid w:val="007255F7"/>
    <w:rsid w:val="00726033"/>
    <w:rsid w:val="0073125A"/>
    <w:rsid w:val="0074084F"/>
    <w:rsid w:val="00743E07"/>
    <w:rsid w:val="0074635A"/>
    <w:rsid w:val="0074684B"/>
    <w:rsid w:val="00751C67"/>
    <w:rsid w:val="00752F42"/>
    <w:rsid w:val="007538A4"/>
    <w:rsid w:val="00755108"/>
    <w:rsid w:val="00756332"/>
    <w:rsid w:val="0076067A"/>
    <w:rsid w:val="00761CCA"/>
    <w:rsid w:val="00762487"/>
    <w:rsid w:val="00763702"/>
    <w:rsid w:val="0077465A"/>
    <w:rsid w:val="00780D12"/>
    <w:rsid w:val="00780F64"/>
    <w:rsid w:val="007870AE"/>
    <w:rsid w:val="00787656"/>
    <w:rsid w:val="00792B52"/>
    <w:rsid w:val="00797260"/>
    <w:rsid w:val="007972C7"/>
    <w:rsid w:val="00797730"/>
    <w:rsid w:val="007B1215"/>
    <w:rsid w:val="007B34FE"/>
    <w:rsid w:val="007B44EB"/>
    <w:rsid w:val="007C48F1"/>
    <w:rsid w:val="007D21F1"/>
    <w:rsid w:val="007D56A3"/>
    <w:rsid w:val="007E5724"/>
    <w:rsid w:val="007E6044"/>
    <w:rsid w:val="007E66D6"/>
    <w:rsid w:val="007F0010"/>
    <w:rsid w:val="007F2C39"/>
    <w:rsid w:val="007F4AA9"/>
    <w:rsid w:val="008143D8"/>
    <w:rsid w:val="00826C27"/>
    <w:rsid w:val="008329E9"/>
    <w:rsid w:val="008404C9"/>
    <w:rsid w:val="008439DC"/>
    <w:rsid w:val="00847653"/>
    <w:rsid w:val="00847E00"/>
    <w:rsid w:val="0085021B"/>
    <w:rsid w:val="00852CF3"/>
    <w:rsid w:val="00854EAD"/>
    <w:rsid w:val="0086139D"/>
    <w:rsid w:val="00862795"/>
    <w:rsid w:val="00864F28"/>
    <w:rsid w:val="008653B8"/>
    <w:rsid w:val="00876D2F"/>
    <w:rsid w:val="00880B23"/>
    <w:rsid w:val="008826F0"/>
    <w:rsid w:val="0089222F"/>
    <w:rsid w:val="00893523"/>
    <w:rsid w:val="00895AA8"/>
    <w:rsid w:val="008A5745"/>
    <w:rsid w:val="008B2CB6"/>
    <w:rsid w:val="008B3027"/>
    <w:rsid w:val="008B3981"/>
    <w:rsid w:val="008C168C"/>
    <w:rsid w:val="008C35EC"/>
    <w:rsid w:val="008C505A"/>
    <w:rsid w:val="008C6F1A"/>
    <w:rsid w:val="008C7D20"/>
    <w:rsid w:val="008D286E"/>
    <w:rsid w:val="008D445D"/>
    <w:rsid w:val="008E01AD"/>
    <w:rsid w:val="008E16F5"/>
    <w:rsid w:val="008F5298"/>
    <w:rsid w:val="0090751E"/>
    <w:rsid w:val="00910E90"/>
    <w:rsid w:val="00914CCF"/>
    <w:rsid w:val="00923CDA"/>
    <w:rsid w:val="00924B44"/>
    <w:rsid w:val="00932481"/>
    <w:rsid w:val="00935913"/>
    <w:rsid w:val="00943867"/>
    <w:rsid w:val="00965842"/>
    <w:rsid w:val="00971261"/>
    <w:rsid w:val="009735FB"/>
    <w:rsid w:val="009752E6"/>
    <w:rsid w:val="00977F79"/>
    <w:rsid w:val="0098099E"/>
    <w:rsid w:val="00985537"/>
    <w:rsid w:val="00991D96"/>
    <w:rsid w:val="00992A5D"/>
    <w:rsid w:val="00994C40"/>
    <w:rsid w:val="009A6FB6"/>
    <w:rsid w:val="009B35D9"/>
    <w:rsid w:val="009B61B4"/>
    <w:rsid w:val="009B744D"/>
    <w:rsid w:val="009C013F"/>
    <w:rsid w:val="009C0E31"/>
    <w:rsid w:val="009C196D"/>
    <w:rsid w:val="009E5D0F"/>
    <w:rsid w:val="00A032A3"/>
    <w:rsid w:val="00A07623"/>
    <w:rsid w:val="00A10978"/>
    <w:rsid w:val="00A10B16"/>
    <w:rsid w:val="00A14D8A"/>
    <w:rsid w:val="00A233AB"/>
    <w:rsid w:val="00A25306"/>
    <w:rsid w:val="00A364E6"/>
    <w:rsid w:val="00A446C0"/>
    <w:rsid w:val="00A457DC"/>
    <w:rsid w:val="00A45EA0"/>
    <w:rsid w:val="00A54DF6"/>
    <w:rsid w:val="00A56B8B"/>
    <w:rsid w:val="00A57158"/>
    <w:rsid w:val="00A66E3B"/>
    <w:rsid w:val="00A67FAE"/>
    <w:rsid w:val="00A726B7"/>
    <w:rsid w:val="00A81565"/>
    <w:rsid w:val="00A81E5B"/>
    <w:rsid w:val="00A905D1"/>
    <w:rsid w:val="00AA127F"/>
    <w:rsid w:val="00AA176D"/>
    <w:rsid w:val="00AA48B7"/>
    <w:rsid w:val="00AA4915"/>
    <w:rsid w:val="00AA7380"/>
    <w:rsid w:val="00AA776E"/>
    <w:rsid w:val="00AB2F4E"/>
    <w:rsid w:val="00AC148A"/>
    <w:rsid w:val="00AC2BDD"/>
    <w:rsid w:val="00AC6D61"/>
    <w:rsid w:val="00AD0060"/>
    <w:rsid w:val="00AE0A92"/>
    <w:rsid w:val="00AE1443"/>
    <w:rsid w:val="00AE4D7F"/>
    <w:rsid w:val="00AF3300"/>
    <w:rsid w:val="00AF79F9"/>
    <w:rsid w:val="00B01BD5"/>
    <w:rsid w:val="00B07E4A"/>
    <w:rsid w:val="00B21850"/>
    <w:rsid w:val="00B253D2"/>
    <w:rsid w:val="00B3004A"/>
    <w:rsid w:val="00B30AF1"/>
    <w:rsid w:val="00B36CBE"/>
    <w:rsid w:val="00B40726"/>
    <w:rsid w:val="00B44EFA"/>
    <w:rsid w:val="00B458F7"/>
    <w:rsid w:val="00B5075C"/>
    <w:rsid w:val="00B50C16"/>
    <w:rsid w:val="00B70F20"/>
    <w:rsid w:val="00B750F0"/>
    <w:rsid w:val="00B750F2"/>
    <w:rsid w:val="00B7695C"/>
    <w:rsid w:val="00B81CA3"/>
    <w:rsid w:val="00BB6873"/>
    <w:rsid w:val="00BB692E"/>
    <w:rsid w:val="00BC54FB"/>
    <w:rsid w:val="00BC7F18"/>
    <w:rsid w:val="00BD49D0"/>
    <w:rsid w:val="00BE1B0C"/>
    <w:rsid w:val="00BE28EE"/>
    <w:rsid w:val="00BE4959"/>
    <w:rsid w:val="00BE7DC5"/>
    <w:rsid w:val="00BF24AE"/>
    <w:rsid w:val="00BF5914"/>
    <w:rsid w:val="00BF6D93"/>
    <w:rsid w:val="00C04CB4"/>
    <w:rsid w:val="00C061C0"/>
    <w:rsid w:val="00C2122C"/>
    <w:rsid w:val="00C25584"/>
    <w:rsid w:val="00C32228"/>
    <w:rsid w:val="00C41D06"/>
    <w:rsid w:val="00C446E3"/>
    <w:rsid w:val="00C50122"/>
    <w:rsid w:val="00C51F60"/>
    <w:rsid w:val="00C52E62"/>
    <w:rsid w:val="00C55186"/>
    <w:rsid w:val="00C567DC"/>
    <w:rsid w:val="00C73628"/>
    <w:rsid w:val="00C777C7"/>
    <w:rsid w:val="00C816BC"/>
    <w:rsid w:val="00C841D4"/>
    <w:rsid w:val="00C86E59"/>
    <w:rsid w:val="00C8710A"/>
    <w:rsid w:val="00C87B95"/>
    <w:rsid w:val="00C91687"/>
    <w:rsid w:val="00C91800"/>
    <w:rsid w:val="00C918C6"/>
    <w:rsid w:val="00C9396E"/>
    <w:rsid w:val="00C944D2"/>
    <w:rsid w:val="00CA53E7"/>
    <w:rsid w:val="00CA5C9C"/>
    <w:rsid w:val="00CA731C"/>
    <w:rsid w:val="00CB2390"/>
    <w:rsid w:val="00CC653F"/>
    <w:rsid w:val="00CD0036"/>
    <w:rsid w:val="00CD2F2A"/>
    <w:rsid w:val="00CE29C7"/>
    <w:rsid w:val="00CE5E6B"/>
    <w:rsid w:val="00CE65F5"/>
    <w:rsid w:val="00CF2DD4"/>
    <w:rsid w:val="00CF4DC7"/>
    <w:rsid w:val="00CF6460"/>
    <w:rsid w:val="00CF738A"/>
    <w:rsid w:val="00D00EFC"/>
    <w:rsid w:val="00D05C84"/>
    <w:rsid w:val="00D07B72"/>
    <w:rsid w:val="00D1621F"/>
    <w:rsid w:val="00D2266D"/>
    <w:rsid w:val="00D2370C"/>
    <w:rsid w:val="00D257DC"/>
    <w:rsid w:val="00D270E4"/>
    <w:rsid w:val="00D31F3C"/>
    <w:rsid w:val="00D35CC9"/>
    <w:rsid w:val="00D44113"/>
    <w:rsid w:val="00D453BF"/>
    <w:rsid w:val="00D56060"/>
    <w:rsid w:val="00D61E15"/>
    <w:rsid w:val="00D73414"/>
    <w:rsid w:val="00D76431"/>
    <w:rsid w:val="00D77131"/>
    <w:rsid w:val="00D8089D"/>
    <w:rsid w:val="00D831AA"/>
    <w:rsid w:val="00D840BB"/>
    <w:rsid w:val="00D903D3"/>
    <w:rsid w:val="00D94A1A"/>
    <w:rsid w:val="00D94DEA"/>
    <w:rsid w:val="00D96FF8"/>
    <w:rsid w:val="00DA5B1F"/>
    <w:rsid w:val="00DB392A"/>
    <w:rsid w:val="00DC2378"/>
    <w:rsid w:val="00DC26C5"/>
    <w:rsid w:val="00DD36DA"/>
    <w:rsid w:val="00DF14B4"/>
    <w:rsid w:val="00DF5056"/>
    <w:rsid w:val="00E01BE3"/>
    <w:rsid w:val="00E028EB"/>
    <w:rsid w:val="00E0719F"/>
    <w:rsid w:val="00E16531"/>
    <w:rsid w:val="00E17B7D"/>
    <w:rsid w:val="00E17F16"/>
    <w:rsid w:val="00E26AFA"/>
    <w:rsid w:val="00E31986"/>
    <w:rsid w:val="00E430BA"/>
    <w:rsid w:val="00E44C1E"/>
    <w:rsid w:val="00E458DE"/>
    <w:rsid w:val="00E471F3"/>
    <w:rsid w:val="00E56723"/>
    <w:rsid w:val="00E606B9"/>
    <w:rsid w:val="00E60D7A"/>
    <w:rsid w:val="00E642FB"/>
    <w:rsid w:val="00E647F3"/>
    <w:rsid w:val="00E766C3"/>
    <w:rsid w:val="00E80E90"/>
    <w:rsid w:val="00E952F2"/>
    <w:rsid w:val="00E96631"/>
    <w:rsid w:val="00EA0AD4"/>
    <w:rsid w:val="00EA633F"/>
    <w:rsid w:val="00EB389B"/>
    <w:rsid w:val="00EC46F0"/>
    <w:rsid w:val="00EC4EDD"/>
    <w:rsid w:val="00EC59CB"/>
    <w:rsid w:val="00ED099F"/>
    <w:rsid w:val="00ED48DD"/>
    <w:rsid w:val="00EE215B"/>
    <w:rsid w:val="00EE7A1A"/>
    <w:rsid w:val="00F04BC1"/>
    <w:rsid w:val="00F05230"/>
    <w:rsid w:val="00F06F03"/>
    <w:rsid w:val="00F078E2"/>
    <w:rsid w:val="00F07B3A"/>
    <w:rsid w:val="00F1065F"/>
    <w:rsid w:val="00F10A01"/>
    <w:rsid w:val="00F10D3F"/>
    <w:rsid w:val="00F135FF"/>
    <w:rsid w:val="00F21A4D"/>
    <w:rsid w:val="00F25004"/>
    <w:rsid w:val="00F33694"/>
    <w:rsid w:val="00F33A2F"/>
    <w:rsid w:val="00F354ED"/>
    <w:rsid w:val="00F522B9"/>
    <w:rsid w:val="00F608A5"/>
    <w:rsid w:val="00F62B9E"/>
    <w:rsid w:val="00F62E74"/>
    <w:rsid w:val="00F65452"/>
    <w:rsid w:val="00F67DEA"/>
    <w:rsid w:val="00F719BA"/>
    <w:rsid w:val="00F7220B"/>
    <w:rsid w:val="00F7334E"/>
    <w:rsid w:val="00F74BF4"/>
    <w:rsid w:val="00F777CF"/>
    <w:rsid w:val="00F77D22"/>
    <w:rsid w:val="00F848A9"/>
    <w:rsid w:val="00F85547"/>
    <w:rsid w:val="00F90687"/>
    <w:rsid w:val="00F92775"/>
    <w:rsid w:val="00F9457D"/>
    <w:rsid w:val="00FA4207"/>
    <w:rsid w:val="00FA4B6D"/>
    <w:rsid w:val="00FB4EBF"/>
    <w:rsid w:val="00FB5FCE"/>
    <w:rsid w:val="00FB70E5"/>
    <w:rsid w:val="00FC4580"/>
    <w:rsid w:val="00FC74C2"/>
    <w:rsid w:val="00FC78E0"/>
    <w:rsid w:val="00FD076D"/>
    <w:rsid w:val="00FD0BA1"/>
    <w:rsid w:val="00FF094A"/>
    <w:rsid w:val="00FF0D5B"/>
    <w:rsid w:val="00FF1169"/>
    <w:rsid w:val="00FF6BDE"/>
    <w:rsid w:val="3F946CB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FA33D2"/>
  <w15:docId w15:val="{FAB467E1-4CD2-4B1C-AD2D-CA9FC797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E6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01E65"/>
    <w:rPr>
      <w:b/>
    </w:rPr>
  </w:style>
  <w:style w:type="character" w:styleId="a4">
    <w:name w:val="FollowedHyperlink"/>
    <w:basedOn w:val="a0"/>
    <w:qFormat/>
    <w:rsid w:val="0013431F"/>
    <w:rPr>
      <w:rFonts w:ascii="微软雅黑" w:eastAsia="方正仿宋_GBK" w:hAnsi="微软雅黑" w:cs="微软雅黑" w:hint="eastAsia"/>
      <w:color w:val="7030A0"/>
      <w:sz w:val="21"/>
      <w:szCs w:val="21"/>
      <w:u w:val="single"/>
    </w:rPr>
  </w:style>
  <w:style w:type="character" w:styleId="a5">
    <w:name w:val="Hyperlink"/>
    <w:basedOn w:val="a0"/>
    <w:rsid w:val="009C013F"/>
    <w:rPr>
      <w:rFonts w:ascii="微软雅黑" w:eastAsia="方正仿宋_GBK" w:hAnsi="微软雅黑" w:cs="微软雅黑"/>
      <w:color w:val="0070C0"/>
      <w:sz w:val="21"/>
      <w:szCs w:val="21"/>
      <w:u w:val="single"/>
    </w:rPr>
  </w:style>
  <w:style w:type="character" w:customStyle="1" w:styleId="item-name">
    <w:name w:val="item-name"/>
    <w:basedOn w:val="a0"/>
    <w:rsid w:val="00797260"/>
    <w:rPr>
      <w:bdr w:val="none" w:sz="0" w:space="0" w:color="auto"/>
    </w:rPr>
  </w:style>
  <w:style w:type="character" w:customStyle="1" w:styleId="item-name1">
    <w:name w:val="item-name1"/>
    <w:basedOn w:val="a0"/>
    <w:rsid w:val="00797260"/>
    <w:rPr>
      <w:bdr w:val="none" w:sz="0" w:space="0" w:color="auto"/>
    </w:rPr>
  </w:style>
  <w:style w:type="character" w:customStyle="1" w:styleId="item-name2">
    <w:name w:val="item-name2"/>
    <w:basedOn w:val="a0"/>
    <w:rsid w:val="00797260"/>
    <w:rPr>
      <w:color w:val="FFFFFF"/>
      <w:sz w:val="22"/>
      <w:szCs w:val="22"/>
      <w:bdr w:val="none" w:sz="0" w:space="0" w:color="auto"/>
    </w:rPr>
  </w:style>
  <w:style w:type="character" w:customStyle="1" w:styleId="item-name3">
    <w:name w:val="item-name3"/>
    <w:basedOn w:val="a0"/>
    <w:rsid w:val="00797260"/>
    <w:rPr>
      <w:bdr w:val="none" w:sz="0" w:space="0" w:color="auto"/>
    </w:rPr>
  </w:style>
  <w:style w:type="character" w:customStyle="1" w:styleId="newsmeta">
    <w:name w:val="news_meta"/>
    <w:basedOn w:val="a0"/>
    <w:rsid w:val="00797260"/>
  </w:style>
  <w:style w:type="character" w:customStyle="1" w:styleId="newstitle">
    <w:name w:val="news_title"/>
    <w:basedOn w:val="a0"/>
    <w:rsid w:val="00797260"/>
  </w:style>
  <w:style w:type="character" w:customStyle="1" w:styleId="column-name">
    <w:name w:val="column-name"/>
    <w:basedOn w:val="a0"/>
    <w:rsid w:val="00797260"/>
    <w:rPr>
      <w:color w:val="124D83"/>
    </w:rPr>
  </w:style>
  <w:style w:type="character" w:customStyle="1" w:styleId="column-name1">
    <w:name w:val="column-name1"/>
    <w:basedOn w:val="a0"/>
    <w:rsid w:val="00797260"/>
    <w:rPr>
      <w:color w:val="124D83"/>
    </w:rPr>
  </w:style>
  <w:style w:type="character" w:customStyle="1" w:styleId="column-name2">
    <w:name w:val="column-name2"/>
    <w:basedOn w:val="a0"/>
    <w:rsid w:val="00797260"/>
    <w:rPr>
      <w:color w:val="124D83"/>
    </w:rPr>
  </w:style>
  <w:style w:type="character" w:customStyle="1" w:styleId="column-name3">
    <w:name w:val="column-name3"/>
    <w:basedOn w:val="a0"/>
    <w:rsid w:val="00797260"/>
    <w:rPr>
      <w:color w:val="124D83"/>
    </w:rPr>
  </w:style>
  <w:style w:type="character" w:customStyle="1" w:styleId="column-name4">
    <w:name w:val="column-name4"/>
    <w:basedOn w:val="a0"/>
    <w:rsid w:val="00797260"/>
    <w:rPr>
      <w:color w:val="124D83"/>
    </w:rPr>
  </w:style>
  <w:style w:type="character" w:customStyle="1" w:styleId="moretext2">
    <w:name w:val="more_text2"/>
    <w:basedOn w:val="a0"/>
    <w:rsid w:val="00797260"/>
    <w:rPr>
      <w:rFonts w:ascii="宋体" w:eastAsia="宋体" w:hAnsi="宋体" w:cs="宋体" w:hint="eastAsia"/>
      <w:color w:val="A7A7A7"/>
      <w:sz w:val="18"/>
      <w:szCs w:val="18"/>
    </w:rPr>
  </w:style>
  <w:style w:type="paragraph" w:styleId="a6">
    <w:name w:val="header"/>
    <w:basedOn w:val="a"/>
    <w:link w:val="a7"/>
    <w:rsid w:val="00B44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B44EF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B44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B44EF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Date"/>
    <w:basedOn w:val="a"/>
    <w:next w:val="a"/>
    <w:link w:val="ab"/>
    <w:rsid w:val="00035715"/>
    <w:pPr>
      <w:ind w:leftChars="2500" w:left="100"/>
    </w:pPr>
  </w:style>
  <w:style w:type="character" w:customStyle="1" w:styleId="ab">
    <w:name w:val="日期 字符"/>
    <w:basedOn w:val="a0"/>
    <w:link w:val="aa"/>
    <w:rsid w:val="00035715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c">
    <w:name w:val="Balloon Text"/>
    <w:basedOn w:val="a"/>
    <w:link w:val="ad"/>
    <w:semiHidden/>
    <w:unhideWhenUsed/>
    <w:rsid w:val="00035715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03571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sid w:val="00876D2F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rsid w:val="00F135FF"/>
    <w:pPr>
      <w:ind w:firstLineChars="200" w:firstLine="420"/>
    </w:pPr>
  </w:style>
  <w:style w:type="character" w:customStyle="1" w:styleId="2">
    <w:name w:val="未处理的提及2"/>
    <w:basedOn w:val="a0"/>
    <w:uiPriority w:val="99"/>
    <w:semiHidden/>
    <w:unhideWhenUsed/>
    <w:rsid w:val="005C6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83935071@qq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yznu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395</TotalTime>
  <Pages>7</Pages>
  <Words>254</Words>
  <Characters>1452</Characters>
  <Application>Microsoft Office Word</Application>
  <DocSecurity>0</DocSecurity>
  <Lines>12</Lines>
  <Paragraphs>3</Paragraphs>
  <ScaleCrop>false</ScaleCrop>
  <Company>Microsoft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嗯呐</dc:creator>
  <cp:lastModifiedBy>夏琴心</cp:lastModifiedBy>
  <cp:revision>90</cp:revision>
  <cp:lastPrinted>2023-06-15T01:40:00Z</cp:lastPrinted>
  <dcterms:created xsi:type="dcterms:W3CDTF">2024-01-03T02:02:00Z</dcterms:created>
  <dcterms:modified xsi:type="dcterms:W3CDTF">2024-07-08T10:27:00Z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